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  <Override PartName="/_xmlsignatures/sig8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C11" w:rsidRPr="00D91C11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529C5669-15F0-4722-AAD0-A17876F242FE}" provid="{00000000-0000-0000-0000-000000000000}" issignatureline="t"/>
          </v:shape>
        </w:pict>
      </w:r>
    </w:p>
    <w:p w:rsidR="00D91C11" w:rsidRP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en-GB"/>
        </w:rPr>
      </w:pPr>
    </w:p>
    <w:p w:rsidR="00D91C11" w:rsidRP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 w:rsidRPr="00D91C11">
        <w:rPr>
          <w:rFonts w:ascii="Verdana" w:hAnsi="Verdana"/>
          <w:b/>
          <w:lang w:val="en-GB"/>
        </w:rPr>
        <w:t>ДО</w:t>
      </w:r>
    </w:p>
    <w:p w:rsidR="00D91C11" w:rsidRP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 w:rsidRPr="00D91C11">
        <w:rPr>
          <w:rFonts w:ascii="Verdana" w:hAnsi="Verdana"/>
          <w:b/>
          <w:lang w:val="bg-BG"/>
        </w:rPr>
        <w:t>УПРАВИТЕЛЯ НА</w:t>
      </w:r>
    </w:p>
    <w:p w:rsidR="00D91C11" w:rsidRP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en-US"/>
        </w:rPr>
      </w:pPr>
      <w:r w:rsidRPr="00D91C11">
        <w:rPr>
          <w:rFonts w:ascii="Verdana" w:hAnsi="Verdana"/>
          <w:b/>
          <w:lang w:val="bg-BG"/>
        </w:rPr>
        <w:t>„РАШЕВ И КО” ЕООД, ЕИК: 203633301</w:t>
      </w:r>
    </w:p>
    <w:p w:rsidR="00D91C11" w:rsidRP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</w:p>
    <w:p w:rsid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</w:p>
    <w:p w:rsid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ab/>
        <w:t xml:space="preserve"> </w:t>
      </w:r>
      <w:r w:rsidRPr="00D91C11">
        <w:rPr>
          <w:rFonts w:ascii="Verdana" w:hAnsi="Verdana"/>
          <w:b/>
          <w:lang w:val="bg-BG"/>
        </w:rPr>
        <w:t>ОТНОСНО:</w:t>
      </w:r>
      <w:r w:rsidRPr="00D91C11">
        <w:rPr>
          <w:rFonts w:ascii="Verdana" w:hAnsi="Verdana"/>
          <w:lang w:val="bg-BG"/>
        </w:rPr>
        <w:t xml:space="preserve"> Съставени актове за установяване на административни нарушения (АУАН).</w:t>
      </w:r>
    </w:p>
    <w:p w:rsid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lang w:val="bg-BG"/>
        </w:rPr>
      </w:pPr>
    </w:p>
    <w:p w:rsidR="00D91C11" w:rsidRP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lang w:val="bg-BG"/>
        </w:rPr>
      </w:pPr>
    </w:p>
    <w:p w:rsid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en-GB"/>
        </w:rPr>
        <w:tab/>
      </w:r>
      <w:r>
        <w:rPr>
          <w:rFonts w:ascii="Verdana" w:hAnsi="Verdana"/>
          <w:b/>
          <w:lang w:val="bg-BG"/>
        </w:rPr>
        <w:t xml:space="preserve">  </w:t>
      </w:r>
      <w:r w:rsidRPr="00D91C11">
        <w:rPr>
          <w:rFonts w:ascii="Verdana" w:hAnsi="Verdana"/>
          <w:b/>
          <w:lang w:val="en-GB"/>
        </w:rPr>
        <w:t>УВАЖАЕМ</w:t>
      </w:r>
      <w:r w:rsidRPr="00D91C11">
        <w:rPr>
          <w:rFonts w:ascii="Verdana" w:hAnsi="Verdana"/>
          <w:b/>
          <w:lang w:val="bg-BG"/>
        </w:rPr>
        <w:t xml:space="preserve">И </w:t>
      </w:r>
      <w:r w:rsidRPr="00D91C11">
        <w:rPr>
          <w:rFonts w:ascii="Verdana" w:hAnsi="Verdana"/>
          <w:b/>
          <w:lang w:val="en-GB"/>
        </w:rPr>
        <w:t>ГОСПО</w:t>
      </w:r>
      <w:r w:rsidRPr="00D91C11">
        <w:rPr>
          <w:rFonts w:ascii="Verdana" w:hAnsi="Verdana"/>
          <w:b/>
          <w:lang w:val="bg-BG"/>
        </w:rPr>
        <w:t>ДИН УПРАВИТЕЛ,</w:t>
      </w:r>
    </w:p>
    <w:p w:rsidR="00D91C11" w:rsidRP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</w:p>
    <w:p w:rsidR="00D91C11" w:rsidRPr="00D91C11" w:rsidRDefault="00D91C11" w:rsidP="00D91C11">
      <w:pPr>
        <w:tabs>
          <w:tab w:val="left" w:pos="567"/>
        </w:tabs>
        <w:spacing w:before="120" w:after="120" w:line="276" w:lineRule="auto"/>
        <w:ind w:firstLine="720"/>
        <w:jc w:val="both"/>
        <w:rPr>
          <w:rFonts w:ascii="Verdana" w:hAnsi="Verdana"/>
          <w:lang w:val="bg-BG"/>
        </w:rPr>
      </w:pPr>
      <w:r w:rsidRPr="00D91C11">
        <w:rPr>
          <w:rFonts w:ascii="Verdana" w:hAnsi="Verdana"/>
          <w:lang w:val="bg-BG"/>
        </w:rPr>
        <w:t xml:space="preserve">На 28.05.2026г. в Дирекция „Инспекция по труда“ - София е връчена покана на упълномощен представител на дружеството да се явите на 09.06.2026г. за съставяне и връчване на актове за установяване на административни нарушения. </w:t>
      </w:r>
    </w:p>
    <w:p w:rsidR="00D91C11" w:rsidRPr="00D91C11" w:rsidRDefault="00D91C11" w:rsidP="00D91C11">
      <w:pPr>
        <w:tabs>
          <w:tab w:val="left" w:pos="567"/>
        </w:tabs>
        <w:spacing w:before="120" w:after="120" w:line="276" w:lineRule="auto"/>
        <w:ind w:firstLine="720"/>
        <w:jc w:val="both"/>
        <w:rPr>
          <w:rFonts w:ascii="Verdana" w:hAnsi="Verdana"/>
          <w:lang w:val="bg-BG"/>
        </w:rPr>
      </w:pPr>
      <w:r w:rsidRPr="00D91C11">
        <w:rPr>
          <w:rFonts w:ascii="Verdana" w:hAnsi="Verdana"/>
          <w:lang w:val="bg-BG"/>
        </w:rPr>
        <w:t xml:space="preserve">На посочената дата, в сградата на Дирекция „Инспекция по труда“ – София не се яви представител на дружеството. </w:t>
      </w:r>
      <w:r w:rsidRPr="00D91C11">
        <w:rPr>
          <w:rFonts w:ascii="Verdana" w:hAnsi="Verdana"/>
          <w:lang w:val="en-GB"/>
        </w:rPr>
        <w:t>Предвид изложеното</w:t>
      </w:r>
      <w:r w:rsidRPr="00D91C11">
        <w:rPr>
          <w:rFonts w:ascii="Verdana" w:hAnsi="Verdana"/>
          <w:lang w:val="bg-BG"/>
        </w:rPr>
        <w:t>,</w:t>
      </w:r>
      <w:r w:rsidRPr="00D91C11">
        <w:rPr>
          <w:rFonts w:ascii="Verdana" w:hAnsi="Verdana"/>
          <w:lang w:val="en-GB"/>
        </w:rPr>
        <w:t xml:space="preserve"> на посочената дата във Ваше отсъствие </w:t>
      </w:r>
      <w:r w:rsidRPr="00D91C11">
        <w:rPr>
          <w:rFonts w:ascii="Verdana" w:hAnsi="Verdana"/>
          <w:lang w:val="bg-BG"/>
        </w:rPr>
        <w:t xml:space="preserve">са </w:t>
      </w:r>
      <w:r w:rsidRPr="00D91C11">
        <w:rPr>
          <w:rFonts w:ascii="Verdana" w:hAnsi="Verdana"/>
          <w:lang w:val="en-GB"/>
        </w:rPr>
        <w:t>съставен</w:t>
      </w:r>
      <w:r w:rsidRPr="00D91C11">
        <w:rPr>
          <w:rFonts w:ascii="Verdana" w:hAnsi="Verdana"/>
          <w:lang w:val="bg-BG"/>
        </w:rPr>
        <w:t>и АУАН № 22-2600351; АУАН № 22-2600352; АУАН № 22-2600353; АУАН № 22-2600354; АУАН № 22-2600355; АУАН № 22-2600356; АУАН № 22-2600357; АУАН № 22-2600358; АУАН № 22-2600359; АУАН № 22-2600360; АУАН № 22-2600361; АУАН № 22-2600362; АУАН № 22-2600363; АУАН № 22-2600364; АУАН № 22-2600365; АУАН № 22-2600367; АУАН № 22-2600368; АУАН № 22-2600369; АУАН № 22-2600370;  АУАН № 22-2600371; АУАН № 22-2600372; АУАН № 22-2600373; АУАН № 22-2600374; АУАН № 22-2600375; АУАН № 22-2600376; АУАН № 22-2600377; АУАН № 22-2600378; АУАН № 22-2600379; АУАН № 22-2600381; АУАН № 22-2600383; АУАН № 22-2600384; АУАН № 22-2600385</w:t>
      </w:r>
    </w:p>
    <w:p w:rsidR="00D91C11" w:rsidRPr="00D91C11" w:rsidRDefault="00D91C11" w:rsidP="00D91C11">
      <w:pPr>
        <w:tabs>
          <w:tab w:val="left" w:pos="567"/>
        </w:tabs>
        <w:spacing w:before="120" w:after="120" w:line="276" w:lineRule="auto"/>
        <w:ind w:firstLine="720"/>
        <w:jc w:val="both"/>
        <w:rPr>
          <w:rFonts w:ascii="Verdana" w:hAnsi="Verdana"/>
          <w:lang w:val="bg-BG"/>
        </w:rPr>
      </w:pPr>
      <w:r w:rsidRPr="00D91C11">
        <w:rPr>
          <w:rFonts w:ascii="Verdana" w:hAnsi="Verdana"/>
          <w:lang w:val="en-GB"/>
        </w:rPr>
        <w:t xml:space="preserve">от </w:t>
      </w:r>
      <w:r w:rsidRPr="00D91C11">
        <w:rPr>
          <w:rFonts w:ascii="Verdana" w:hAnsi="Verdana"/>
          <w:lang w:val="bg-BG"/>
        </w:rPr>
        <w:t>Ана Благоева – главен инспектор, Елица Христова – главен инспектор, Елина Борисова – главен инспектор, Николай Георгиев – старши инспектор, Наталия Гюдженова – главен инспектор и Розалия Ангелова – главен инспектор.</w:t>
      </w:r>
    </w:p>
    <w:p w:rsidR="00D91C11" w:rsidRPr="00D91C11" w:rsidRDefault="00D91C11" w:rsidP="00D91C11">
      <w:pPr>
        <w:tabs>
          <w:tab w:val="left" w:pos="567"/>
        </w:tabs>
        <w:spacing w:before="120" w:after="120" w:line="276" w:lineRule="auto"/>
        <w:ind w:firstLine="720"/>
        <w:jc w:val="both"/>
        <w:rPr>
          <w:rFonts w:ascii="Verdana" w:hAnsi="Verdana"/>
          <w:lang w:val="bg-BG"/>
        </w:rPr>
      </w:pPr>
      <w:r w:rsidRPr="00D91C11">
        <w:rPr>
          <w:rFonts w:ascii="Verdana" w:hAnsi="Verdana"/>
          <w:lang w:val="bg-BG"/>
        </w:rPr>
        <w:t>Е</w:t>
      </w:r>
      <w:r w:rsidRPr="00D91C11">
        <w:rPr>
          <w:rFonts w:ascii="Verdana" w:hAnsi="Verdana"/>
          <w:lang w:val="en-GB"/>
        </w:rPr>
        <w:t>кземпляр</w:t>
      </w:r>
      <w:r w:rsidRPr="00D91C11">
        <w:rPr>
          <w:rFonts w:ascii="Verdana" w:hAnsi="Verdana"/>
          <w:lang w:val="bg-BG"/>
        </w:rPr>
        <w:t>и</w:t>
      </w:r>
      <w:r w:rsidRPr="00D91C11">
        <w:rPr>
          <w:rFonts w:ascii="Verdana" w:hAnsi="Verdana"/>
          <w:lang w:val="en-GB"/>
        </w:rPr>
        <w:t xml:space="preserve"> от съставени</w:t>
      </w:r>
      <w:r w:rsidRPr="00D91C11">
        <w:rPr>
          <w:rFonts w:ascii="Verdana" w:hAnsi="Verdana"/>
          <w:lang w:val="bg-BG"/>
        </w:rPr>
        <w:t>те</w:t>
      </w:r>
      <w:r w:rsidRPr="00D91C11">
        <w:rPr>
          <w:rFonts w:ascii="Verdana" w:hAnsi="Verdana"/>
          <w:lang w:val="en-GB"/>
        </w:rPr>
        <w:t xml:space="preserve"> </w:t>
      </w:r>
      <w:r w:rsidRPr="00D91C11">
        <w:rPr>
          <w:rFonts w:ascii="Verdana" w:hAnsi="Verdana"/>
          <w:lang w:val="bg-BG"/>
        </w:rPr>
        <w:t xml:space="preserve">актове за установяване на административни нарушения са Ви </w:t>
      </w:r>
      <w:r w:rsidRPr="00D91C11">
        <w:rPr>
          <w:rFonts w:ascii="Verdana" w:hAnsi="Verdana"/>
          <w:lang w:val="en-GB"/>
        </w:rPr>
        <w:t>изпрате</w:t>
      </w:r>
      <w:r w:rsidRPr="00D91C11">
        <w:rPr>
          <w:rFonts w:ascii="Verdana" w:hAnsi="Verdana"/>
          <w:lang w:val="bg-BG"/>
        </w:rPr>
        <w:t xml:space="preserve">ни чрез „Български пощи“ ЕАД </w:t>
      </w:r>
      <w:r w:rsidRPr="00D91C11">
        <w:rPr>
          <w:rFonts w:ascii="Verdana" w:hAnsi="Verdana"/>
          <w:lang w:val="en-GB"/>
        </w:rPr>
        <w:t xml:space="preserve">на </w:t>
      </w:r>
      <w:r w:rsidRPr="00D91C11">
        <w:rPr>
          <w:rFonts w:ascii="Verdana" w:hAnsi="Verdana"/>
          <w:lang w:val="bg-BG"/>
        </w:rPr>
        <w:t>адреса по седалище и адрес на управление на дружеството, с писмо с Изх. № 26060230/11</w:t>
      </w:r>
      <w:r w:rsidRPr="00D91C11">
        <w:rPr>
          <w:rFonts w:ascii="Verdana" w:hAnsi="Verdana"/>
          <w:lang w:val="en-GB"/>
        </w:rPr>
        <w:t>.06.2026г</w:t>
      </w:r>
      <w:r w:rsidRPr="00D91C11">
        <w:rPr>
          <w:rFonts w:ascii="Verdana" w:hAnsi="Verdana"/>
          <w:lang w:val="bg-BG"/>
        </w:rPr>
        <w:t>., с обратна разписка. Същите са се върнали в цялост с отбелязване „Непотърсена“.</w:t>
      </w:r>
    </w:p>
    <w:p w:rsidR="00D91C11" w:rsidRPr="00D91C11" w:rsidRDefault="00D91C11" w:rsidP="00D91C11">
      <w:pPr>
        <w:tabs>
          <w:tab w:val="left" w:pos="567"/>
        </w:tabs>
        <w:spacing w:before="120" w:after="120" w:line="276" w:lineRule="auto"/>
        <w:ind w:firstLine="720"/>
        <w:jc w:val="both"/>
        <w:rPr>
          <w:rFonts w:ascii="Verdana" w:hAnsi="Verdana"/>
          <w:lang w:val="en-GB"/>
        </w:rPr>
      </w:pPr>
      <w:r w:rsidRPr="00D91C11">
        <w:rPr>
          <w:rFonts w:ascii="Verdana" w:hAnsi="Verdana"/>
          <w:lang w:val="en-GB"/>
        </w:rPr>
        <w:t xml:space="preserve">С оглед на горното и на основание чл. 416, ал. 3 и ал. 4 от Кодекса на труда, </w:t>
      </w:r>
      <w:r w:rsidRPr="00D91C11">
        <w:rPr>
          <w:rFonts w:ascii="Verdana" w:hAnsi="Verdana"/>
          <w:lang w:val="bg-BG"/>
        </w:rPr>
        <w:t>гореописани</w:t>
      </w:r>
      <w:r w:rsidRPr="00D91C11">
        <w:rPr>
          <w:rFonts w:ascii="Verdana" w:hAnsi="Verdana"/>
          <w:lang w:val="en-US"/>
        </w:rPr>
        <w:t>те</w:t>
      </w:r>
      <w:r w:rsidRPr="00D91C11">
        <w:rPr>
          <w:rFonts w:ascii="Verdana" w:hAnsi="Verdana"/>
          <w:lang w:val="bg-BG"/>
        </w:rPr>
        <w:t xml:space="preserve"> актове за установяване на административни нарушения </w:t>
      </w:r>
      <w:r w:rsidRPr="00D91C11">
        <w:rPr>
          <w:rFonts w:ascii="Verdana" w:hAnsi="Verdana"/>
          <w:lang w:val="en-GB"/>
        </w:rPr>
        <w:t>се счита</w:t>
      </w:r>
      <w:r w:rsidRPr="00D91C11">
        <w:rPr>
          <w:rFonts w:ascii="Verdana" w:hAnsi="Verdana"/>
          <w:lang w:val="bg-BG"/>
        </w:rPr>
        <w:t>т</w:t>
      </w:r>
      <w:r w:rsidRPr="00D91C11">
        <w:rPr>
          <w:rFonts w:ascii="Verdana" w:hAnsi="Verdana"/>
          <w:lang w:val="en-GB"/>
        </w:rPr>
        <w:t xml:space="preserve"> за връчен</w:t>
      </w:r>
      <w:r w:rsidRPr="00D91C11">
        <w:rPr>
          <w:rFonts w:ascii="Verdana" w:hAnsi="Verdana"/>
          <w:lang w:val="bg-BG"/>
        </w:rPr>
        <w:t>и</w:t>
      </w:r>
      <w:r w:rsidRPr="00D91C11">
        <w:rPr>
          <w:rFonts w:ascii="Verdana" w:hAnsi="Verdana"/>
          <w:lang w:val="en-GB"/>
        </w:rPr>
        <w:t xml:space="preserve"> след седемдневен срок от поставянето на настоящето съобщение на таблото </w:t>
      </w:r>
      <w:r w:rsidRPr="00D91C11">
        <w:rPr>
          <w:rFonts w:ascii="Verdana" w:hAnsi="Verdana"/>
          <w:lang w:val="en-GB"/>
        </w:rPr>
        <w:lastRenderedPageBreak/>
        <w:t>за обявление в Д</w:t>
      </w:r>
      <w:r w:rsidRPr="00D91C11">
        <w:rPr>
          <w:rFonts w:ascii="Verdana" w:hAnsi="Verdana"/>
          <w:lang w:val="bg-BG"/>
        </w:rPr>
        <w:t xml:space="preserve">ирекция </w:t>
      </w:r>
      <w:r w:rsidRPr="00D91C11">
        <w:rPr>
          <w:rFonts w:ascii="Verdana" w:hAnsi="Verdana"/>
          <w:lang w:val="en-GB"/>
        </w:rPr>
        <w:t>„</w:t>
      </w:r>
      <w:r w:rsidRPr="00D91C11">
        <w:rPr>
          <w:rFonts w:ascii="Verdana" w:hAnsi="Verdana"/>
          <w:lang w:val="bg-BG"/>
        </w:rPr>
        <w:t>Инспекция по труда</w:t>
      </w:r>
      <w:r w:rsidRPr="00D91C11">
        <w:rPr>
          <w:rFonts w:ascii="Verdana" w:hAnsi="Verdana"/>
          <w:lang w:val="en-GB"/>
        </w:rPr>
        <w:t>”</w:t>
      </w:r>
      <w:r w:rsidRPr="00D91C11">
        <w:rPr>
          <w:rFonts w:ascii="Verdana" w:hAnsi="Verdana"/>
          <w:lang w:val="bg-BG"/>
        </w:rPr>
        <w:t xml:space="preserve"> – София </w:t>
      </w:r>
      <w:r w:rsidRPr="00D91C11">
        <w:rPr>
          <w:rFonts w:ascii="Verdana" w:hAnsi="Verdana"/>
          <w:lang w:val="en-GB"/>
        </w:rPr>
        <w:t xml:space="preserve">и </w:t>
      </w:r>
      <w:r w:rsidRPr="00D91C11">
        <w:rPr>
          <w:rFonts w:ascii="Verdana" w:hAnsi="Verdana"/>
          <w:lang w:val="bg-BG"/>
        </w:rPr>
        <w:t>на</w:t>
      </w:r>
      <w:r w:rsidRPr="00D91C11">
        <w:rPr>
          <w:rFonts w:ascii="Verdana" w:hAnsi="Verdana"/>
          <w:lang w:val="en-GB"/>
        </w:rPr>
        <w:t xml:space="preserve"> интернет страницата на Изпълнителна агенция „Главна инспекция </w:t>
      </w:r>
      <w:r w:rsidRPr="00D91C11">
        <w:rPr>
          <w:rFonts w:ascii="Verdana" w:hAnsi="Verdana"/>
          <w:lang w:val="bg-BG"/>
        </w:rPr>
        <w:t>по</w:t>
      </w:r>
      <w:r w:rsidRPr="00D91C11">
        <w:rPr>
          <w:rFonts w:ascii="Verdana" w:hAnsi="Verdana"/>
          <w:lang w:val="en-GB"/>
        </w:rPr>
        <w:t xml:space="preserve"> труда” (</w:t>
      </w:r>
      <w:hyperlink r:id="rId9" w:history="1">
        <w:r w:rsidRPr="00D91C11">
          <w:rPr>
            <w:rStyle w:val="Hyperlink"/>
            <w:rFonts w:ascii="Verdana" w:hAnsi="Verdana"/>
            <w:lang w:val="en-GB"/>
          </w:rPr>
          <w:t>https://www.gli.government.bg/bg</w:t>
        </w:r>
      </w:hyperlink>
      <w:r w:rsidRPr="00D91C11">
        <w:rPr>
          <w:rFonts w:ascii="Verdana" w:hAnsi="Verdana"/>
          <w:lang w:val="en-GB"/>
        </w:rPr>
        <w:t>).</w:t>
      </w:r>
    </w:p>
    <w:p w:rsidR="00D91C11" w:rsidRPr="00D91C11" w:rsidRDefault="00D91C11" w:rsidP="00D91C11">
      <w:pPr>
        <w:tabs>
          <w:tab w:val="left" w:pos="567"/>
        </w:tabs>
        <w:spacing w:before="120" w:after="120" w:line="276" w:lineRule="auto"/>
        <w:ind w:firstLine="720"/>
        <w:jc w:val="both"/>
        <w:rPr>
          <w:rFonts w:ascii="Verdana" w:hAnsi="Verdana"/>
          <w:lang w:val="bg-BG"/>
        </w:rPr>
      </w:pPr>
      <w:r w:rsidRPr="00D91C11">
        <w:rPr>
          <w:rFonts w:ascii="Verdana" w:hAnsi="Verdana"/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актове за установяване на административни нарушения, можете да направите в 7-дневен срок </w:t>
      </w:r>
      <w:r w:rsidRPr="00D91C11">
        <w:rPr>
          <w:rFonts w:ascii="Verdana" w:hAnsi="Verdana"/>
          <w:lang w:val="en-US"/>
        </w:rPr>
        <w:t>до директора на</w:t>
      </w:r>
      <w:r w:rsidRPr="00D91C11">
        <w:rPr>
          <w:rFonts w:ascii="Verdana" w:hAnsi="Verdana"/>
          <w:lang w:val="bg-BG"/>
        </w:rPr>
        <w:t xml:space="preserve"> Дирекция „Инспекция по труда” София.</w:t>
      </w:r>
    </w:p>
    <w:p w:rsidR="00D91C11" w:rsidRPr="00D91C11" w:rsidRDefault="00D91C11" w:rsidP="00D91C11">
      <w:pPr>
        <w:tabs>
          <w:tab w:val="left" w:pos="567"/>
        </w:tabs>
        <w:spacing w:before="120" w:after="120" w:line="276" w:lineRule="auto"/>
        <w:ind w:firstLine="720"/>
        <w:jc w:val="both"/>
        <w:rPr>
          <w:rFonts w:ascii="Verdana" w:hAnsi="Verdana"/>
          <w:lang w:val="en-GB"/>
        </w:rPr>
      </w:pPr>
      <w:r w:rsidRPr="00D91C11">
        <w:rPr>
          <w:rFonts w:ascii="Verdana" w:hAnsi="Verdana"/>
          <w:lang w:val="en-GB"/>
        </w:rPr>
        <w:t>Дата на поставяне на таблото за съобщения в сградата на Д</w:t>
      </w:r>
      <w:r w:rsidRPr="00D91C11">
        <w:rPr>
          <w:rFonts w:ascii="Verdana" w:hAnsi="Verdana"/>
          <w:lang w:val="bg-BG"/>
        </w:rPr>
        <w:t>ирекция</w:t>
      </w:r>
      <w:r w:rsidRPr="00D91C11">
        <w:rPr>
          <w:rFonts w:ascii="Verdana" w:hAnsi="Verdana"/>
          <w:lang w:val="en-GB"/>
        </w:rPr>
        <w:t xml:space="preserve"> </w:t>
      </w:r>
      <w:r w:rsidRPr="00D91C11">
        <w:rPr>
          <w:rFonts w:ascii="Verdana" w:hAnsi="Verdana"/>
          <w:lang w:val="bg-BG"/>
        </w:rPr>
        <w:t xml:space="preserve">„Инспекция по труда“ със седалище гр. София, ул. „Лъчезар Станчев“ № 20: </w:t>
      </w:r>
      <w:r w:rsidR="00D77ADC">
        <w:rPr>
          <w:rFonts w:ascii="Verdana" w:hAnsi="Verdana"/>
          <w:lang w:val="bg-BG"/>
        </w:rPr>
        <w:t>09</w:t>
      </w:r>
      <w:bookmarkStart w:id="0" w:name="_GoBack"/>
      <w:bookmarkEnd w:id="0"/>
      <w:r w:rsidRPr="00D91C11">
        <w:rPr>
          <w:rFonts w:ascii="Verdana" w:hAnsi="Verdana"/>
          <w:lang w:val="bg-BG"/>
        </w:rPr>
        <w:t>.</w:t>
      </w:r>
      <w:r>
        <w:rPr>
          <w:rFonts w:ascii="Verdana" w:hAnsi="Verdana"/>
          <w:lang w:val="bg-BG"/>
        </w:rPr>
        <w:t>07</w:t>
      </w:r>
      <w:r w:rsidRPr="00D91C11">
        <w:rPr>
          <w:rFonts w:ascii="Verdana" w:hAnsi="Verdana"/>
          <w:lang w:val="bg-BG"/>
        </w:rPr>
        <w:t>.2026 г</w:t>
      </w:r>
      <w:r w:rsidRPr="00D91C11">
        <w:rPr>
          <w:rFonts w:ascii="Verdana" w:hAnsi="Verdana"/>
          <w:lang w:val="en-GB"/>
        </w:rPr>
        <w:t>.</w:t>
      </w:r>
    </w:p>
    <w:p w:rsidR="00D91C11" w:rsidRPr="00D91C11" w:rsidRDefault="00D91C11" w:rsidP="00D91C11">
      <w:pPr>
        <w:tabs>
          <w:tab w:val="left" w:pos="567"/>
        </w:tabs>
        <w:spacing w:before="120" w:after="120" w:line="276" w:lineRule="auto"/>
        <w:ind w:firstLine="720"/>
        <w:jc w:val="both"/>
        <w:rPr>
          <w:rFonts w:ascii="Verdana" w:hAnsi="Verdana"/>
          <w:b/>
          <w:lang w:val="bg-BG"/>
        </w:rPr>
      </w:pPr>
    </w:p>
    <w:p w:rsidR="00D91C11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 w:rsidRPr="00D77ADC">
        <w:rPr>
          <w:rFonts w:ascii="Verdana" w:hAnsi="Verdana"/>
          <w:b/>
          <w:lang w:val="bg-BG"/>
        </w:rPr>
        <w:t>С уважение,</w:t>
      </w:r>
    </w:p>
    <w:p w:rsidR="00D77ADC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</w:p>
    <w:p w:rsidR="00D77ADC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pict>
          <v:shape id="_x0000_i1027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0B42726A-01C4-49B5-B627-347FC6A1790D}" provid="{00000000-0000-0000-0000-000000000000}" o:suggestedsigner="Ана Благоева" o:suggestedsigner2="Главен инспектор" issignatureline="t"/>
          </v:shape>
        </w:pict>
      </w:r>
    </w:p>
    <w:p w:rsidR="00D77ADC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pict>
          <v:shape id="_x0000_i1028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C777E032-C902-4DB8-9E4D-9DF37C8D7D2A}" provid="{00000000-0000-0000-0000-000000000000}" o:suggestedsigner="Елица Христова" o:suggestedsigner2="Главен инспектор" issignatureline="t"/>
          </v:shape>
        </w:pict>
      </w:r>
    </w:p>
    <w:p w:rsidR="00D77ADC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pict>
          <v:shape id="_x0000_i1029" type="#_x0000_t75" alt="Microsoft Office Signature Line..." style="width:192pt;height:96pt">
            <v:imagedata r:id="rId12" o:title=""/>
            <o:lock v:ext="edit" ungrouping="t" rotation="t" cropping="t" verticies="t" text="t" grouping="t"/>
            <o:signatureline v:ext="edit" id="{0D84FEEE-F084-415E-A0D0-FBEDFF1E022B}" provid="{00000000-0000-0000-0000-000000000000}" o:suggestedsigner="Елина Борисова" o:suggestedsigner2="Главен инспектор" issignatureline="t"/>
          </v:shape>
        </w:pict>
      </w:r>
    </w:p>
    <w:p w:rsidR="00D77ADC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pict>
          <v:shape id="_x0000_i1030" type="#_x0000_t75" alt="Microsoft Office Signature Line..." style="width:192pt;height:96pt">
            <v:imagedata r:id="rId13" o:title=""/>
            <o:lock v:ext="edit" ungrouping="t" rotation="t" cropping="t" verticies="t" text="t" grouping="t"/>
            <o:signatureline v:ext="edit" id="{322A2571-83A7-4A11-8FA2-B6A8FD9345FE}" provid="{00000000-0000-0000-0000-000000000000}" o:suggestedsigner="Николай Георгиев" o:suggestedsigner2="Старши инспектор" issignatureline="t"/>
          </v:shape>
        </w:pict>
      </w:r>
    </w:p>
    <w:p w:rsidR="00D77ADC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pict>
          <v:shape id="_x0000_i1031" type="#_x0000_t75" alt="Microsoft Office Signature Line..." style="width:192pt;height:96pt">
            <v:imagedata r:id="rId14" o:title=""/>
            <o:lock v:ext="edit" ungrouping="t" rotation="t" cropping="t" verticies="t" text="t" grouping="t"/>
            <o:signatureline v:ext="edit" id="{32F4307F-35E1-46C7-92D1-AED8E9FB9BBF}" provid="{00000000-0000-0000-0000-000000000000}" o:suggestedsigner="Наталия Гюдженова" o:suggestedsigner2="Главен инспектор" issignatureline="t"/>
          </v:shape>
        </w:pict>
      </w:r>
    </w:p>
    <w:p w:rsidR="00D77ADC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lastRenderedPageBreak/>
        <w:pict>
          <v:shape id="_x0000_i1032" type="#_x0000_t75" alt="Microsoft Office Signature Line..." style="width:192pt;height:96pt">
            <v:imagedata r:id="rId15" o:title=""/>
            <o:lock v:ext="edit" ungrouping="t" rotation="t" cropping="t" verticies="t" text="t" grouping="t"/>
            <o:signatureline v:ext="edit" id="{A7CD1156-18EC-409E-8F5E-A48509817C82}" provid="{00000000-0000-0000-0000-000000000000}" o:suggestedsigner="Розалия Ангелова" o:suggestedsigner2="Главен инспектор" issignatureline="t"/>
          </v:shape>
        </w:pict>
      </w:r>
    </w:p>
    <w:p w:rsidR="00D77ADC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</w:p>
    <w:p w:rsidR="00D91C11" w:rsidRPr="00D91C11" w:rsidRDefault="00D91C11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 w:rsidRPr="00D91C11">
        <w:rPr>
          <w:rFonts w:ascii="Verdana" w:hAnsi="Verdana"/>
          <w:b/>
          <w:lang w:val="bg-BG"/>
        </w:rPr>
        <w:t>Одобрил:</w:t>
      </w:r>
    </w:p>
    <w:p w:rsidR="00D77ADC" w:rsidRDefault="00D77ADC" w:rsidP="00D91C11">
      <w:pPr>
        <w:tabs>
          <w:tab w:val="left" w:pos="567"/>
        </w:tabs>
        <w:spacing w:line="276" w:lineRule="auto"/>
        <w:ind w:right="-1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pict>
          <v:shape id="_x0000_i1033" type="#_x0000_t75" alt="Microsoft Office Signature Line..." style="width:192pt;height:96pt">
            <v:imagedata r:id="rId16" o:title=""/>
            <o:lock v:ext="edit" ungrouping="t" rotation="t" cropping="t" verticies="t" text="t" grouping="t"/>
            <o:signatureline v:ext="edit" id="{3EDB838A-93C5-4288-AD6D-33D87A2495FF}" provid="{00000000-0000-0000-0000-000000000000}" o:suggestedsigner="инж. Ивелина Йотова" o:suggestedsigner2="Директор" issignatureline="t"/>
          </v:shape>
        </w:pict>
      </w:r>
    </w:p>
    <w:sectPr w:rsidR="00D77ADC" w:rsidSect="00E9521A">
      <w:footerReference w:type="default" r:id="rId17"/>
      <w:headerReference w:type="first" r:id="rId18"/>
      <w:pgSz w:w="11906" w:h="16838" w:code="9"/>
      <w:pgMar w:top="1417" w:right="1417" w:bottom="1417" w:left="1417" w:header="706" w:footer="2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E71" w:rsidRDefault="005D4E71" w:rsidP="000513B7">
      <w:r>
        <w:separator/>
      </w:r>
    </w:p>
  </w:endnote>
  <w:endnote w:type="continuationSeparator" w:id="0">
    <w:p w:rsidR="005D4E71" w:rsidRDefault="005D4E71" w:rsidP="0005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Helen Bg Cond">
    <w:altName w:val="Arial"/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CA3" w:rsidRPr="00084E64" w:rsidRDefault="00655CA3" w:rsidP="00F61119">
    <w:pPr>
      <w:pStyle w:val="Footer"/>
      <w:jc w:val="center"/>
      <w:rPr>
        <w:iCs/>
        <w:sz w:val="16"/>
        <w:szCs w:val="16"/>
        <w:lang w:val="bg-BG"/>
      </w:rPr>
    </w:pPr>
    <w:r w:rsidRPr="00084E64">
      <w:rPr>
        <w:iCs/>
        <w:sz w:val="16"/>
        <w:szCs w:val="16"/>
      </w:rPr>
      <w:t>1040, гр.София, район "Изгрев", ж.к. "Изток", ул."Лъчезар Станчев" №20</w:t>
    </w:r>
  </w:p>
  <w:p w:rsidR="00655CA3" w:rsidRPr="00B1233E" w:rsidRDefault="00655CA3" w:rsidP="00F61119">
    <w:pPr>
      <w:pStyle w:val="Footer"/>
      <w:jc w:val="center"/>
      <w:rPr>
        <w:bCs/>
        <w:sz w:val="16"/>
        <w:szCs w:val="16"/>
        <w:lang w:val="bg-BG"/>
      </w:rPr>
    </w:pPr>
    <w:r w:rsidRPr="00084E64">
      <w:rPr>
        <w:sz w:val="16"/>
        <w:szCs w:val="16"/>
        <w:lang w:val="ru-RU"/>
      </w:rPr>
      <w:t xml:space="preserve">тел.: </w:t>
    </w:r>
    <w:r>
      <w:rPr>
        <w:bCs/>
        <w:sz w:val="16"/>
        <w:szCs w:val="16"/>
      </w:rPr>
      <w:t xml:space="preserve">(02) 971 25 </w:t>
    </w:r>
    <w:r>
      <w:rPr>
        <w:bCs/>
        <w:sz w:val="16"/>
        <w:szCs w:val="16"/>
        <w:lang w:val="bg-BG"/>
      </w:rPr>
      <w:t>38</w:t>
    </w:r>
  </w:p>
  <w:p w:rsidR="00655CA3" w:rsidRPr="00411C02" w:rsidRDefault="00655CA3" w:rsidP="00F61119">
    <w:pPr>
      <w:pStyle w:val="Footer"/>
      <w:jc w:val="center"/>
      <w:rPr>
        <w:sz w:val="18"/>
        <w:szCs w:val="18"/>
        <w:lang w:val="bg-BG"/>
      </w:rPr>
    </w:pPr>
    <w:r w:rsidRPr="00CF6249">
      <w:rPr>
        <w:sz w:val="16"/>
        <w:szCs w:val="16"/>
        <w:lang w:val="ru-RU"/>
      </w:rPr>
      <w:t>е-</w:t>
    </w:r>
    <w:r w:rsidRPr="00245060">
      <w:rPr>
        <w:sz w:val="16"/>
        <w:szCs w:val="16"/>
      </w:rPr>
      <w:t>mail</w:t>
    </w:r>
    <w:r w:rsidRPr="00CF6249">
      <w:rPr>
        <w:sz w:val="16"/>
        <w:szCs w:val="16"/>
        <w:lang w:val="ru-RU"/>
      </w:rPr>
      <w:t xml:space="preserve">: </w:t>
    </w:r>
    <w:hyperlink r:id="rId1" w:history="1">
      <w:r w:rsidRPr="00411C02">
        <w:rPr>
          <w:rStyle w:val="Hyperlink"/>
          <w:sz w:val="18"/>
          <w:szCs w:val="18"/>
          <w:lang w:val="en-US"/>
        </w:rPr>
        <w:t>dits</w:t>
      </w:r>
      <w:r w:rsidRPr="00411C02">
        <w:rPr>
          <w:rStyle w:val="Hyperlink"/>
          <w:sz w:val="18"/>
          <w:szCs w:val="18"/>
        </w:rPr>
        <w:t>ofiagrad@gli.government.bg</w:t>
      </w:r>
    </w:hyperlink>
  </w:p>
  <w:p w:rsidR="00655CA3" w:rsidRPr="00245060" w:rsidRDefault="00655CA3" w:rsidP="00F61119">
    <w:pPr>
      <w:pStyle w:val="Footer"/>
      <w:jc w:val="center"/>
      <w:rPr>
        <w:sz w:val="16"/>
        <w:szCs w:val="16"/>
      </w:rPr>
    </w:pPr>
    <w:r w:rsidRPr="00245060">
      <w:rPr>
        <w:sz w:val="16"/>
        <w:szCs w:val="16"/>
      </w:rPr>
      <w:t>web: www.</w:t>
    </w:r>
    <w:r>
      <w:rPr>
        <w:sz w:val="16"/>
        <w:szCs w:val="16"/>
        <w:lang w:val="en-US"/>
      </w:rPr>
      <w:t>gli</w:t>
    </w:r>
    <w:r w:rsidRPr="00245060">
      <w:rPr>
        <w:sz w:val="16"/>
        <w:szCs w:val="16"/>
      </w:rPr>
      <w:t>.government.bg</w:t>
    </w:r>
  </w:p>
  <w:p w:rsidR="00655CA3" w:rsidRDefault="00655C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E71" w:rsidRDefault="005D4E71" w:rsidP="000513B7">
      <w:r>
        <w:separator/>
      </w:r>
    </w:p>
  </w:footnote>
  <w:footnote w:type="continuationSeparator" w:id="0">
    <w:p w:rsidR="005D4E71" w:rsidRDefault="005D4E71" w:rsidP="00051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7"/>
    </w:tblGrid>
    <w:tr w:rsidR="00655CA3" w:rsidRPr="00CF6249">
      <w:tc>
        <w:tcPr>
          <w:tcW w:w="1384" w:type="dxa"/>
        </w:tcPr>
        <w:p w:rsidR="00655CA3" w:rsidRPr="00AF3D9E" w:rsidRDefault="00C71E14" w:rsidP="007149FC">
          <w:pPr>
            <w:pStyle w:val="Header"/>
            <w:rPr>
              <w:rFonts w:ascii="Times New Roman" w:eastAsia="Times New Roman" w:hAnsi="Times New Roman"/>
              <w:lang w:val="en-AU" w:eastAsia="bg-BG"/>
            </w:rPr>
          </w:pPr>
          <w:r w:rsidRPr="00AF3D9E">
            <w:rPr>
              <w:rFonts w:ascii="Times New Roman" w:eastAsia="Times New Roman" w:hAnsi="Times New Roman"/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655CA3" w:rsidRPr="00AF3D9E" w:rsidRDefault="00655CA3" w:rsidP="007149FC">
          <w:pPr>
            <w:pStyle w:val="Header"/>
            <w:ind w:hanging="108"/>
            <w:rPr>
              <w:rFonts w:ascii="Helen Bg Cond" w:eastAsia="Times New Roman" w:hAnsi="Helen Bg Cond"/>
              <w:b/>
              <w:sz w:val="30"/>
              <w:szCs w:val="30"/>
              <w:lang w:val="bg-BG" w:eastAsia="bg-BG"/>
            </w:rPr>
          </w:pPr>
          <w:r w:rsidRPr="00AF3D9E">
            <w:rPr>
              <w:rFonts w:ascii="Helen Bg Cond" w:eastAsia="Times New Roman" w:hAnsi="Helen Bg Cond"/>
              <w:b/>
              <w:sz w:val="30"/>
              <w:szCs w:val="30"/>
              <w:lang w:val="bg-BG" w:eastAsia="bg-BG"/>
            </w:rPr>
            <w:t>РЕПУБЛИКА БЪЛГАРИЯ</w:t>
          </w:r>
        </w:p>
        <w:p w:rsidR="00655CA3" w:rsidRPr="00AF3D9E" w:rsidRDefault="00655CA3" w:rsidP="007149FC">
          <w:pPr>
            <w:pStyle w:val="Header"/>
            <w:ind w:left="-108"/>
            <w:rPr>
              <w:rFonts w:ascii="Helen Bg Cond" w:eastAsia="Times New Roman" w:hAnsi="Helen Bg Cond"/>
              <w:sz w:val="26"/>
              <w:szCs w:val="26"/>
              <w:lang w:val="bg-BG" w:eastAsia="bg-BG"/>
            </w:rPr>
          </w:pPr>
          <w:r w:rsidRPr="00AF3D9E">
            <w:rPr>
              <w:rFonts w:ascii="Helen Bg Cond" w:eastAsia="Times New Roman" w:hAnsi="Helen Bg Cond"/>
              <w:sz w:val="26"/>
              <w:szCs w:val="26"/>
              <w:lang w:val="bg-BG" w:eastAsia="bg-BG"/>
            </w:rPr>
            <w:t xml:space="preserve">Изпълнителна агенция </w:t>
          </w:r>
        </w:p>
        <w:p w:rsidR="00655CA3" w:rsidRPr="00AF3D9E" w:rsidRDefault="00655CA3" w:rsidP="007149FC">
          <w:pPr>
            <w:pStyle w:val="Header"/>
            <w:ind w:left="-108"/>
            <w:rPr>
              <w:rFonts w:ascii="Helen Bg Cond" w:eastAsia="Times New Roman" w:hAnsi="Helen Bg Cond"/>
              <w:sz w:val="26"/>
              <w:szCs w:val="26"/>
              <w:lang w:val="bg-BG" w:eastAsia="bg-BG"/>
            </w:rPr>
          </w:pPr>
          <w:r w:rsidRPr="00AF3D9E">
            <w:rPr>
              <w:rFonts w:ascii="Helen Bg Cond" w:eastAsia="Times New Roman" w:hAnsi="Helen Bg Cond"/>
              <w:sz w:val="26"/>
              <w:szCs w:val="26"/>
              <w:lang w:val="bg-BG" w:eastAsia="bg-BG"/>
            </w:rPr>
            <w:t xml:space="preserve">„Главна инспекция по труда” </w:t>
          </w:r>
        </w:p>
      </w:tc>
      <w:tc>
        <w:tcPr>
          <w:tcW w:w="2296" w:type="dxa"/>
          <w:shd w:val="clear" w:color="auto" w:fill="auto"/>
        </w:tcPr>
        <w:p w:rsidR="00655CA3" w:rsidRPr="00CF6249" w:rsidRDefault="00C71E14" w:rsidP="007149FC">
          <w:pPr>
            <w:rPr>
              <w:lang w:val="ru-RU"/>
            </w:rPr>
          </w:pPr>
          <w:r>
            <w:rPr>
              <w:noProof/>
              <w:lang w:val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41275</wp:posOffset>
                </wp:positionV>
                <wp:extent cx="713105" cy="713105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655CA3" w:rsidRPr="00E334DE" w:rsidRDefault="00C71E14" w:rsidP="00F0109A">
    <w:pPr>
      <w:pStyle w:val="Header"/>
      <w:spacing w:before="120"/>
      <w:ind w:left="-115"/>
      <w:jc w:val="center"/>
      <w:rPr>
        <w:sz w:val="26"/>
        <w:szCs w:val="26"/>
        <w:lang w:val="ru-RU"/>
      </w:rPr>
    </w:pPr>
    <w:r w:rsidRPr="008C4825">
      <w:rPr>
        <w:rFonts w:ascii="Helvetica" w:hAnsi="Helvetica"/>
        <w:noProof/>
        <w:sz w:val="26"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52F8B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655CA3" w:rsidRPr="008C4825">
      <w:rPr>
        <w:rFonts w:ascii="Helen Bg Cond" w:hAnsi="Helen Bg Cond"/>
        <w:sz w:val="26"/>
        <w:szCs w:val="26"/>
        <w:lang w:val="bg-BG"/>
      </w:rPr>
      <w:t>Дирекция</w:t>
    </w:r>
    <w:r w:rsidR="00655CA3" w:rsidRPr="008C4825">
      <w:rPr>
        <w:rFonts w:ascii="Helvetica" w:hAnsi="Helvetica"/>
        <w:sz w:val="26"/>
        <w:szCs w:val="26"/>
        <w:lang w:val="bg-BG"/>
      </w:rPr>
      <w:t xml:space="preserve"> „</w:t>
    </w:r>
    <w:r w:rsidR="00655CA3" w:rsidRPr="008C4825">
      <w:rPr>
        <w:rFonts w:ascii="Helen Bg Cond" w:hAnsi="Helen Bg Cond"/>
        <w:sz w:val="26"/>
        <w:szCs w:val="26"/>
        <w:lang w:val="bg-BG"/>
      </w:rPr>
      <w:t>Инспекция</w:t>
    </w:r>
    <w:r w:rsidR="00655CA3" w:rsidRPr="008C4825">
      <w:rPr>
        <w:rFonts w:ascii="Helvetica" w:hAnsi="Helvetica"/>
        <w:sz w:val="26"/>
        <w:szCs w:val="26"/>
        <w:lang w:val="bg-BG"/>
      </w:rPr>
      <w:t xml:space="preserve"> </w:t>
    </w:r>
    <w:r w:rsidR="00655CA3" w:rsidRPr="008C4825">
      <w:rPr>
        <w:rFonts w:ascii="Helen Bg Cond" w:hAnsi="Helen Bg Cond"/>
        <w:sz w:val="26"/>
        <w:szCs w:val="26"/>
        <w:lang w:val="bg-BG"/>
      </w:rPr>
      <w:t>по</w:t>
    </w:r>
    <w:r w:rsidR="00655CA3" w:rsidRPr="008C4825">
      <w:rPr>
        <w:rFonts w:ascii="Helvetica" w:hAnsi="Helvetica"/>
        <w:sz w:val="26"/>
        <w:szCs w:val="26"/>
        <w:lang w:val="bg-BG"/>
      </w:rPr>
      <w:t xml:space="preserve"> </w:t>
    </w:r>
    <w:r w:rsidR="00655CA3" w:rsidRPr="008C4825">
      <w:rPr>
        <w:rFonts w:ascii="Helen Bg Cond" w:hAnsi="Helen Bg Cond"/>
        <w:sz w:val="26"/>
        <w:szCs w:val="26"/>
        <w:lang w:val="bg-BG"/>
      </w:rPr>
      <w:t>труда</w:t>
    </w:r>
    <w:r w:rsidR="00655CA3" w:rsidRPr="008C4825">
      <w:rPr>
        <w:rFonts w:ascii="Helvetica" w:hAnsi="Helvetica"/>
        <w:sz w:val="26"/>
        <w:szCs w:val="26"/>
        <w:lang w:val="bg-BG"/>
      </w:rPr>
      <w:t>”</w:t>
    </w:r>
    <w:r w:rsidR="00655CA3" w:rsidRPr="00F0692C">
      <w:rPr>
        <w:rFonts w:ascii="Agency FB" w:hAnsi="Agency FB"/>
        <w:sz w:val="26"/>
        <w:szCs w:val="26"/>
        <w:lang w:val="bg-BG"/>
      </w:rPr>
      <w:t xml:space="preserve"> </w:t>
    </w:r>
    <w:r w:rsidR="00655CA3" w:rsidRPr="00084E64">
      <w:rPr>
        <w:rFonts w:ascii="Helen Bg Cond" w:hAnsi="Helen Bg Cond"/>
        <w:sz w:val="26"/>
        <w:szCs w:val="26"/>
        <w:lang w:val="bg-BG"/>
      </w:rPr>
      <w:t>София</w:t>
    </w:r>
    <w:r w:rsidR="00655CA3">
      <w:rPr>
        <w:rFonts w:ascii="Arial" w:hAnsi="Arial" w:cs="Arial"/>
        <w:sz w:val="26"/>
        <w:szCs w:val="26"/>
        <w:lang w:val="bg-BG"/>
      </w:rPr>
      <w:t xml:space="preserve"> </w:t>
    </w:r>
    <w:r w:rsidR="00655CA3" w:rsidRPr="00F0692C">
      <w:rPr>
        <w:rFonts w:ascii="Agency FB" w:hAnsi="Agency FB"/>
        <w:sz w:val="26"/>
        <w:szCs w:val="26"/>
        <w:lang w:val="bg-BG"/>
      </w:rPr>
      <w:t>–</w:t>
    </w:r>
    <w:r w:rsidR="00655CA3" w:rsidRPr="00F0692C">
      <w:rPr>
        <w:rFonts w:ascii="Helen Bg Cond" w:hAnsi="Helen Bg Cond"/>
        <w:sz w:val="26"/>
        <w:szCs w:val="26"/>
        <w:lang w:val="bg-BG"/>
      </w:rPr>
      <w:t xml:space="preserve"> </w:t>
    </w:r>
    <w:r w:rsidR="00655CA3" w:rsidRPr="008C4825">
      <w:rPr>
        <w:rFonts w:ascii="Helen Bg Cond" w:hAnsi="Helen Bg Cond"/>
        <w:sz w:val="26"/>
        <w:szCs w:val="26"/>
        <w:lang w:val="bg-BG"/>
      </w:rPr>
      <w:t>гр</w:t>
    </w:r>
    <w:r w:rsidR="00655CA3" w:rsidRPr="00F0692C">
      <w:rPr>
        <w:rFonts w:ascii="Helen Bg Cond" w:hAnsi="Helen Bg Cond"/>
        <w:sz w:val="26"/>
        <w:szCs w:val="26"/>
        <w:lang w:val="bg-BG"/>
      </w:rPr>
      <w:t>.</w:t>
    </w:r>
    <w:r w:rsidR="00655CA3" w:rsidRPr="00F0692C">
      <w:rPr>
        <w:rFonts w:ascii="Agency FB" w:hAnsi="Agency FB"/>
        <w:sz w:val="26"/>
        <w:szCs w:val="26"/>
        <w:lang w:val="bg-BG"/>
      </w:rPr>
      <w:t xml:space="preserve"> </w:t>
    </w:r>
    <w:r w:rsidR="00655CA3" w:rsidRPr="00084E64">
      <w:rPr>
        <w:rFonts w:ascii="Helen Bg Cond" w:hAnsi="Helen Bg Cond"/>
        <w:sz w:val="26"/>
        <w:szCs w:val="26"/>
        <w:lang w:val="bg-BG"/>
      </w:rPr>
      <w:t>София</w:t>
    </w:r>
  </w:p>
  <w:p w:rsidR="00655CA3" w:rsidRDefault="00655C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4AA9F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B445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A20C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005A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AABB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BEE9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647D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24DB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8ED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989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973CA"/>
    <w:multiLevelType w:val="hybridMultilevel"/>
    <w:tmpl w:val="2BA25B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392CDE"/>
    <w:multiLevelType w:val="hybridMultilevel"/>
    <w:tmpl w:val="60702DEA"/>
    <w:lvl w:ilvl="0" w:tplc="EE3E4D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2000F">
      <w:start w:val="1"/>
      <w:numFmt w:val="decimal"/>
      <w:lvlText w:val="%2."/>
      <w:lvlJc w:val="left"/>
      <w:pPr>
        <w:tabs>
          <w:tab w:val="num" w:pos="1660"/>
        </w:tabs>
        <w:ind w:left="1660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2" w15:restartNumberingAfterBreak="0">
    <w:nsid w:val="0BBE1823"/>
    <w:multiLevelType w:val="hybridMultilevel"/>
    <w:tmpl w:val="6042622A"/>
    <w:lvl w:ilvl="0" w:tplc="0402000F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13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611628"/>
    <w:multiLevelType w:val="multilevel"/>
    <w:tmpl w:val="A10A9BEC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15" w15:restartNumberingAfterBreak="0">
    <w:nsid w:val="17402820"/>
    <w:multiLevelType w:val="hybridMultilevel"/>
    <w:tmpl w:val="7AD8377E"/>
    <w:lvl w:ilvl="0" w:tplc="8C005968">
      <w:numFmt w:val="bullet"/>
      <w:lvlText w:val="-"/>
      <w:lvlJc w:val="left"/>
      <w:pPr>
        <w:ind w:left="1097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6" w15:restartNumberingAfterBreak="0">
    <w:nsid w:val="19A33A3F"/>
    <w:multiLevelType w:val="hybridMultilevel"/>
    <w:tmpl w:val="23D4DC32"/>
    <w:lvl w:ilvl="0" w:tplc="EE3E4D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2000F">
      <w:start w:val="1"/>
      <w:numFmt w:val="decimal"/>
      <w:lvlText w:val="%2."/>
      <w:lvlJc w:val="left"/>
      <w:pPr>
        <w:tabs>
          <w:tab w:val="num" w:pos="1660"/>
        </w:tabs>
        <w:ind w:left="1660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7" w15:restartNumberingAfterBreak="0">
    <w:nsid w:val="2AFA6AC4"/>
    <w:multiLevelType w:val="hybridMultilevel"/>
    <w:tmpl w:val="C6424E06"/>
    <w:lvl w:ilvl="0" w:tplc="B644E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F171ED"/>
    <w:multiLevelType w:val="hybridMultilevel"/>
    <w:tmpl w:val="CFEC3D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7724A7D"/>
    <w:multiLevelType w:val="singleLevel"/>
    <w:tmpl w:val="77F6B1FC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20" w15:restartNumberingAfterBreak="0">
    <w:nsid w:val="378105CC"/>
    <w:multiLevelType w:val="hybridMultilevel"/>
    <w:tmpl w:val="86B8E0AE"/>
    <w:lvl w:ilvl="0" w:tplc="4D2C1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1B5E6F"/>
    <w:multiLevelType w:val="hybridMultilevel"/>
    <w:tmpl w:val="16A86D54"/>
    <w:lvl w:ilvl="0" w:tplc="EE3E4D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2000F">
      <w:start w:val="1"/>
      <w:numFmt w:val="decimal"/>
      <w:lvlText w:val="%2."/>
      <w:lvlJc w:val="left"/>
      <w:pPr>
        <w:tabs>
          <w:tab w:val="num" w:pos="1660"/>
        </w:tabs>
        <w:ind w:left="1660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22" w15:restartNumberingAfterBreak="0">
    <w:nsid w:val="3E5579F0"/>
    <w:multiLevelType w:val="hybridMultilevel"/>
    <w:tmpl w:val="B5E46F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916D1"/>
    <w:multiLevelType w:val="hybridMultilevel"/>
    <w:tmpl w:val="CA84A19E"/>
    <w:lvl w:ilvl="0" w:tplc="AE06B740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883B18"/>
    <w:multiLevelType w:val="hybridMultilevel"/>
    <w:tmpl w:val="5B90FC9E"/>
    <w:lvl w:ilvl="0" w:tplc="EE3E4D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8C72B28"/>
    <w:multiLevelType w:val="hybridMultilevel"/>
    <w:tmpl w:val="CC00B0F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D3B0AD9"/>
    <w:multiLevelType w:val="hybridMultilevel"/>
    <w:tmpl w:val="CB2E38EE"/>
    <w:lvl w:ilvl="0" w:tplc="0402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4E3938B5"/>
    <w:multiLevelType w:val="hybridMultilevel"/>
    <w:tmpl w:val="4010306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A87E67"/>
    <w:multiLevelType w:val="hybridMultilevel"/>
    <w:tmpl w:val="16A86D54"/>
    <w:lvl w:ilvl="0" w:tplc="EE3E4DA2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b w:val="0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237ED1"/>
    <w:multiLevelType w:val="hybridMultilevel"/>
    <w:tmpl w:val="B5E46F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60E2D"/>
    <w:multiLevelType w:val="hybridMultilevel"/>
    <w:tmpl w:val="1A1AAD60"/>
    <w:lvl w:ilvl="0" w:tplc="63EE1E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6122A26"/>
    <w:multiLevelType w:val="hybridMultilevel"/>
    <w:tmpl w:val="6B7CE3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475B92"/>
    <w:multiLevelType w:val="hybridMultilevel"/>
    <w:tmpl w:val="6AEEA77A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8724A8A"/>
    <w:multiLevelType w:val="hybridMultilevel"/>
    <w:tmpl w:val="963846AE"/>
    <w:lvl w:ilvl="0" w:tplc="055E2A0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207745"/>
    <w:multiLevelType w:val="hybridMultilevel"/>
    <w:tmpl w:val="DD66559C"/>
    <w:lvl w:ilvl="0" w:tplc="CFB88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8A384C"/>
    <w:multiLevelType w:val="hybridMultilevel"/>
    <w:tmpl w:val="23D4DC32"/>
    <w:lvl w:ilvl="0" w:tplc="EE3E4D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2000F">
      <w:start w:val="1"/>
      <w:numFmt w:val="decimal"/>
      <w:lvlText w:val="%2."/>
      <w:lvlJc w:val="left"/>
      <w:pPr>
        <w:tabs>
          <w:tab w:val="num" w:pos="1660"/>
        </w:tabs>
        <w:ind w:left="1660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36" w15:restartNumberingAfterBreak="0">
    <w:nsid w:val="5E3A1F3C"/>
    <w:multiLevelType w:val="multilevel"/>
    <w:tmpl w:val="2BA2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D85AFE"/>
    <w:multiLevelType w:val="hybridMultilevel"/>
    <w:tmpl w:val="60702DEA"/>
    <w:lvl w:ilvl="0" w:tplc="EE3E4D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2000F">
      <w:start w:val="1"/>
      <w:numFmt w:val="decimal"/>
      <w:lvlText w:val="%2."/>
      <w:lvlJc w:val="left"/>
      <w:pPr>
        <w:tabs>
          <w:tab w:val="num" w:pos="1660"/>
        </w:tabs>
        <w:ind w:left="1660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38" w15:restartNumberingAfterBreak="0">
    <w:nsid w:val="62FB03EB"/>
    <w:multiLevelType w:val="hybridMultilevel"/>
    <w:tmpl w:val="103AC21C"/>
    <w:lvl w:ilvl="0" w:tplc="44CEFBF2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0644C1"/>
    <w:multiLevelType w:val="hybridMultilevel"/>
    <w:tmpl w:val="BD46DD82"/>
    <w:lvl w:ilvl="0" w:tplc="6C021CB8">
      <w:start w:val="7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40" w15:restartNumberingAfterBreak="0">
    <w:nsid w:val="6F2F3D4A"/>
    <w:multiLevelType w:val="hybridMultilevel"/>
    <w:tmpl w:val="ED347FC2"/>
    <w:lvl w:ilvl="0" w:tplc="79949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2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04A23C4"/>
    <w:multiLevelType w:val="hybridMultilevel"/>
    <w:tmpl w:val="6ED685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94A2E"/>
    <w:multiLevelType w:val="hybridMultilevel"/>
    <w:tmpl w:val="04244724"/>
    <w:lvl w:ilvl="0" w:tplc="EECCA56E">
      <w:start w:val="4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8"/>
  </w:num>
  <w:num w:numId="14">
    <w:abstractNumId w:val="30"/>
  </w:num>
  <w:num w:numId="15">
    <w:abstractNumId w:val="19"/>
  </w:num>
  <w:num w:numId="16">
    <w:abstractNumId w:val="23"/>
  </w:num>
  <w:num w:numId="17">
    <w:abstractNumId w:val="12"/>
  </w:num>
  <w:num w:numId="18">
    <w:abstractNumId w:val="25"/>
  </w:num>
  <w:num w:numId="19">
    <w:abstractNumId w:val="22"/>
  </w:num>
  <w:num w:numId="20">
    <w:abstractNumId w:val="31"/>
  </w:num>
  <w:num w:numId="21">
    <w:abstractNumId w:val="40"/>
  </w:num>
  <w:num w:numId="22">
    <w:abstractNumId w:val="10"/>
  </w:num>
  <w:num w:numId="23">
    <w:abstractNumId w:val="36"/>
  </w:num>
  <w:num w:numId="24">
    <w:abstractNumId w:val="11"/>
  </w:num>
  <w:num w:numId="25">
    <w:abstractNumId w:val="34"/>
  </w:num>
  <w:num w:numId="26">
    <w:abstractNumId w:val="28"/>
  </w:num>
  <w:num w:numId="27">
    <w:abstractNumId w:val="27"/>
  </w:num>
  <w:num w:numId="28">
    <w:abstractNumId w:val="21"/>
  </w:num>
  <w:num w:numId="29">
    <w:abstractNumId w:val="16"/>
  </w:num>
  <w:num w:numId="30">
    <w:abstractNumId w:val="35"/>
  </w:num>
  <w:num w:numId="31">
    <w:abstractNumId w:val="41"/>
  </w:num>
  <w:num w:numId="32">
    <w:abstractNumId w:val="42"/>
  </w:num>
  <w:num w:numId="33">
    <w:abstractNumId w:val="33"/>
  </w:num>
  <w:num w:numId="34">
    <w:abstractNumId w:val="17"/>
  </w:num>
  <w:num w:numId="35">
    <w:abstractNumId w:val="20"/>
  </w:num>
  <w:num w:numId="36">
    <w:abstractNumId w:val="29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32"/>
  </w:num>
  <w:num w:numId="40">
    <w:abstractNumId w:val="24"/>
  </w:num>
  <w:num w:numId="41">
    <w:abstractNumId w:val="37"/>
  </w:num>
  <w:num w:numId="42">
    <w:abstractNumId w:val="26"/>
  </w:num>
  <w:num w:numId="43">
    <w:abstractNumId w:val="38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B7"/>
    <w:rsid w:val="000000EF"/>
    <w:rsid w:val="00000B10"/>
    <w:rsid w:val="00000CFD"/>
    <w:rsid w:val="00000F69"/>
    <w:rsid w:val="0000218F"/>
    <w:rsid w:val="00002372"/>
    <w:rsid w:val="00002BFC"/>
    <w:rsid w:val="00002F69"/>
    <w:rsid w:val="000031D8"/>
    <w:rsid w:val="000060E0"/>
    <w:rsid w:val="0000635D"/>
    <w:rsid w:val="000068D9"/>
    <w:rsid w:val="0000702F"/>
    <w:rsid w:val="0001054C"/>
    <w:rsid w:val="00010ED1"/>
    <w:rsid w:val="00010F49"/>
    <w:rsid w:val="00011208"/>
    <w:rsid w:val="000122BE"/>
    <w:rsid w:val="00012B15"/>
    <w:rsid w:val="000145DF"/>
    <w:rsid w:val="000162D5"/>
    <w:rsid w:val="00016993"/>
    <w:rsid w:val="0001722D"/>
    <w:rsid w:val="000175C8"/>
    <w:rsid w:val="00021AE1"/>
    <w:rsid w:val="000228E7"/>
    <w:rsid w:val="00024C3B"/>
    <w:rsid w:val="00024C85"/>
    <w:rsid w:val="0002621A"/>
    <w:rsid w:val="000271FE"/>
    <w:rsid w:val="00027C47"/>
    <w:rsid w:val="00030447"/>
    <w:rsid w:val="0003274D"/>
    <w:rsid w:val="0003318C"/>
    <w:rsid w:val="000337A8"/>
    <w:rsid w:val="000339D0"/>
    <w:rsid w:val="0003424B"/>
    <w:rsid w:val="00036104"/>
    <w:rsid w:val="00036198"/>
    <w:rsid w:val="0003743F"/>
    <w:rsid w:val="000404B3"/>
    <w:rsid w:val="00040D62"/>
    <w:rsid w:val="00041168"/>
    <w:rsid w:val="000426E8"/>
    <w:rsid w:val="00043056"/>
    <w:rsid w:val="00043D93"/>
    <w:rsid w:val="00044053"/>
    <w:rsid w:val="00044780"/>
    <w:rsid w:val="00046664"/>
    <w:rsid w:val="00046969"/>
    <w:rsid w:val="00046A5D"/>
    <w:rsid w:val="00051357"/>
    <w:rsid w:val="000513B7"/>
    <w:rsid w:val="00051E45"/>
    <w:rsid w:val="00052696"/>
    <w:rsid w:val="000526BC"/>
    <w:rsid w:val="0005616D"/>
    <w:rsid w:val="00056EC6"/>
    <w:rsid w:val="00057B1C"/>
    <w:rsid w:val="000601E8"/>
    <w:rsid w:val="00061B0C"/>
    <w:rsid w:val="0006271A"/>
    <w:rsid w:val="00063470"/>
    <w:rsid w:val="0006350D"/>
    <w:rsid w:val="0006618E"/>
    <w:rsid w:val="00066513"/>
    <w:rsid w:val="00066C8B"/>
    <w:rsid w:val="00066CEC"/>
    <w:rsid w:val="00070704"/>
    <w:rsid w:val="0007075A"/>
    <w:rsid w:val="0007080A"/>
    <w:rsid w:val="00070C80"/>
    <w:rsid w:val="00071FB5"/>
    <w:rsid w:val="00072B93"/>
    <w:rsid w:val="00072F3D"/>
    <w:rsid w:val="00073087"/>
    <w:rsid w:val="00074864"/>
    <w:rsid w:val="00074EE0"/>
    <w:rsid w:val="0007516C"/>
    <w:rsid w:val="000756B0"/>
    <w:rsid w:val="00075CE6"/>
    <w:rsid w:val="00077E3F"/>
    <w:rsid w:val="000810A0"/>
    <w:rsid w:val="00082615"/>
    <w:rsid w:val="00083625"/>
    <w:rsid w:val="00083C49"/>
    <w:rsid w:val="00083EB0"/>
    <w:rsid w:val="000844E3"/>
    <w:rsid w:val="00084E64"/>
    <w:rsid w:val="00086024"/>
    <w:rsid w:val="00086CB5"/>
    <w:rsid w:val="00087627"/>
    <w:rsid w:val="00090075"/>
    <w:rsid w:val="00090284"/>
    <w:rsid w:val="0009271D"/>
    <w:rsid w:val="00092D02"/>
    <w:rsid w:val="000951B8"/>
    <w:rsid w:val="000954AB"/>
    <w:rsid w:val="00095E52"/>
    <w:rsid w:val="00096C29"/>
    <w:rsid w:val="000973F2"/>
    <w:rsid w:val="000A021D"/>
    <w:rsid w:val="000A07BA"/>
    <w:rsid w:val="000A0E4E"/>
    <w:rsid w:val="000A1745"/>
    <w:rsid w:val="000A1B90"/>
    <w:rsid w:val="000A4232"/>
    <w:rsid w:val="000A4ACB"/>
    <w:rsid w:val="000A5190"/>
    <w:rsid w:val="000A5E85"/>
    <w:rsid w:val="000A694F"/>
    <w:rsid w:val="000B0696"/>
    <w:rsid w:val="000B0C44"/>
    <w:rsid w:val="000B1A1C"/>
    <w:rsid w:val="000B1AE4"/>
    <w:rsid w:val="000B1B9E"/>
    <w:rsid w:val="000B2F13"/>
    <w:rsid w:val="000B36A7"/>
    <w:rsid w:val="000B3C77"/>
    <w:rsid w:val="000B4911"/>
    <w:rsid w:val="000B5CB7"/>
    <w:rsid w:val="000B63AA"/>
    <w:rsid w:val="000B694E"/>
    <w:rsid w:val="000C26B2"/>
    <w:rsid w:val="000C389A"/>
    <w:rsid w:val="000C4386"/>
    <w:rsid w:val="000C4897"/>
    <w:rsid w:val="000C4A3D"/>
    <w:rsid w:val="000C4CC9"/>
    <w:rsid w:val="000C61CD"/>
    <w:rsid w:val="000C6678"/>
    <w:rsid w:val="000C697F"/>
    <w:rsid w:val="000C7B28"/>
    <w:rsid w:val="000D1DA2"/>
    <w:rsid w:val="000D220B"/>
    <w:rsid w:val="000D267E"/>
    <w:rsid w:val="000D2743"/>
    <w:rsid w:val="000D2EEE"/>
    <w:rsid w:val="000D320D"/>
    <w:rsid w:val="000D492A"/>
    <w:rsid w:val="000D4DF3"/>
    <w:rsid w:val="000D5BB9"/>
    <w:rsid w:val="000D6F0B"/>
    <w:rsid w:val="000D7291"/>
    <w:rsid w:val="000D744B"/>
    <w:rsid w:val="000E00F4"/>
    <w:rsid w:val="000E0C9C"/>
    <w:rsid w:val="000E19FC"/>
    <w:rsid w:val="000E1C70"/>
    <w:rsid w:val="000E3B1C"/>
    <w:rsid w:val="000E478E"/>
    <w:rsid w:val="000E5B58"/>
    <w:rsid w:val="000E5BF9"/>
    <w:rsid w:val="000E602B"/>
    <w:rsid w:val="000E7DE2"/>
    <w:rsid w:val="000F0383"/>
    <w:rsid w:val="000F13EC"/>
    <w:rsid w:val="000F1F30"/>
    <w:rsid w:val="000F206A"/>
    <w:rsid w:val="000F245F"/>
    <w:rsid w:val="000F2C8D"/>
    <w:rsid w:val="000F2F10"/>
    <w:rsid w:val="000F649D"/>
    <w:rsid w:val="000F6714"/>
    <w:rsid w:val="000F6B5D"/>
    <w:rsid w:val="000F7C04"/>
    <w:rsid w:val="00100546"/>
    <w:rsid w:val="0010102A"/>
    <w:rsid w:val="0010145E"/>
    <w:rsid w:val="00101670"/>
    <w:rsid w:val="00101981"/>
    <w:rsid w:val="001037C6"/>
    <w:rsid w:val="00103F8C"/>
    <w:rsid w:val="00104E20"/>
    <w:rsid w:val="0010543F"/>
    <w:rsid w:val="00107B58"/>
    <w:rsid w:val="001104F7"/>
    <w:rsid w:val="00110EDC"/>
    <w:rsid w:val="0011156E"/>
    <w:rsid w:val="001124D6"/>
    <w:rsid w:val="0011274E"/>
    <w:rsid w:val="0011391E"/>
    <w:rsid w:val="00114010"/>
    <w:rsid w:val="00114B2A"/>
    <w:rsid w:val="001158E9"/>
    <w:rsid w:val="00116A05"/>
    <w:rsid w:val="00116CDD"/>
    <w:rsid w:val="001170A1"/>
    <w:rsid w:val="001213F5"/>
    <w:rsid w:val="00124E9A"/>
    <w:rsid w:val="00126239"/>
    <w:rsid w:val="00126938"/>
    <w:rsid w:val="0012748E"/>
    <w:rsid w:val="001274C2"/>
    <w:rsid w:val="00127F6E"/>
    <w:rsid w:val="0013087A"/>
    <w:rsid w:val="00131E50"/>
    <w:rsid w:val="00132F95"/>
    <w:rsid w:val="00133451"/>
    <w:rsid w:val="00133F4B"/>
    <w:rsid w:val="00133F9A"/>
    <w:rsid w:val="00135FE4"/>
    <w:rsid w:val="001365F7"/>
    <w:rsid w:val="00137103"/>
    <w:rsid w:val="001401C9"/>
    <w:rsid w:val="00140514"/>
    <w:rsid w:val="0014157A"/>
    <w:rsid w:val="00141BDF"/>
    <w:rsid w:val="00142758"/>
    <w:rsid w:val="001444A1"/>
    <w:rsid w:val="0014486C"/>
    <w:rsid w:val="00144E3D"/>
    <w:rsid w:val="0014569F"/>
    <w:rsid w:val="0014661C"/>
    <w:rsid w:val="00146690"/>
    <w:rsid w:val="00147EA1"/>
    <w:rsid w:val="001500F2"/>
    <w:rsid w:val="0015082F"/>
    <w:rsid w:val="00150D94"/>
    <w:rsid w:val="00151C64"/>
    <w:rsid w:val="001520A7"/>
    <w:rsid w:val="001520DB"/>
    <w:rsid w:val="00152695"/>
    <w:rsid w:val="001547B6"/>
    <w:rsid w:val="001567F3"/>
    <w:rsid w:val="00156D44"/>
    <w:rsid w:val="0015709E"/>
    <w:rsid w:val="00157F70"/>
    <w:rsid w:val="001609DD"/>
    <w:rsid w:val="001618A6"/>
    <w:rsid w:val="00161D19"/>
    <w:rsid w:val="00161E37"/>
    <w:rsid w:val="001636F0"/>
    <w:rsid w:val="00163D30"/>
    <w:rsid w:val="001642C0"/>
    <w:rsid w:val="00164B3F"/>
    <w:rsid w:val="00166AD6"/>
    <w:rsid w:val="00171088"/>
    <w:rsid w:val="001713D8"/>
    <w:rsid w:val="00175FA7"/>
    <w:rsid w:val="00177E2A"/>
    <w:rsid w:val="00184EAE"/>
    <w:rsid w:val="00185DAF"/>
    <w:rsid w:val="00186284"/>
    <w:rsid w:val="00186EDF"/>
    <w:rsid w:val="00187009"/>
    <w:rsid w:val="00187927"/>
    <w:rsid w:val="00187F8D"/>
    <w:rsid w:val="001904C4"/>
    <w:rsid w:val="0019205E"/>
    <w:rsid w:val="001926A1"/>
    <w:rsid w:val="00192FD3"/>
    <w:rsid w:val="001942D6"/>
    <w:rsid w:val="0019544A"/>
    <w:rsid w:val="00196990"/>
    <w:rsid w:val="001969AF"/>
    <w:rsid w:val="00197265"/>
    <w:rsid w:val="001A1122"/>
    <w:rsid w:val="001A1BCC"/>
    <w:rsid w:val="001A4111"/>
    <w:rsid w:val="001A47CD"/>
    <w:rsid w:val="001A558B"/>
    <w:rsid w:val="001A568E"/>
    <w:rsid w:val="001A57E8"/>
    <w:rsid w:val="001A6D84"/>
    <w:rsid w:val="001B0CF9"/>
    <w:rsid w:val="001B19ED"/>
    <w:rsid w:val="001B64C1"/>
    <w:rsid w:val="001B6AC7"/>
    <w:rsid w:val="001B6F81"/>
    <w:rsid w:val="001B74B3"/>
    <w:rsid w:val="001B79C2"/>
    <w:rsid w:val="001C00B4"/>
    <w:rsid w:val="001C0134"/>
    <w:rsid w:val="001C0C56"/>
    <w:rsid w:val="001C1288"/>
    <w:rsid w:val="001C23DE"/>
    <w:rsid w:val="001C3333"/>
    <w:rsid w:val="001C3E3F"/>
    <w:rsid w:val="001C4298"/>
    <w:rsid w:val="001C729E"/>
    <w:rsid w:val="001C72BF"/>
    <w:rsid w:val="001C74D9"/>
    <w:rsid w:val="001C78C1"/>
    <w:rsid w:val="001D0696"/>
    <w:rsid w:val="001D1F7F"/>
    <w:rsid w:val="001D28A9"/>
    <w:rsid w:val="001D2F18"/>
    <w:rsid w:val="001D3F42"/>
    <w:rsid w:val="001D4D9E"/>
    <w:rsid w:val="001D4DCD"/>
    <w:rsid w:val="001D57F9"/>
    <w:rsid w:val="001D6035"/>
    <w:rsid w:val="001D7DEC"/>
    <w:rsid w:val="001E07F2"/>
    <w:rsid w:val="001E21C1"/>
    <w:rsid w:val="001E2A4C"/>
    <w:rsid w:val="001E2B11"/>
    <w:rsid w:val="001E4212"/>
    <w:rsid w:val="001E43A5"/>
    <w:rsid w:val="001E4E7B"/>
    <w:rsid w:val="001E59DB"/>
    <w:rsid w:val="001E5D96"/>
    <w:rsid w:val="001E60D6"/>
    <w:rsid w:val="001E6A8A"/>
    <w:rsid w:val="001E714A"/>
    <w:rsid w:val="001E73D6"/>
    <w:rsid w:val="001E7961"/>
    <w:rsid w:val="001E7DE5"/>
    <w:rsid w:val="001F0D2A"/>
    <w:rsid w:val="001F220F"/>
    <w:rsid w:val="001F3157"/>
    <w:rsid w:val="001F4A80"/>
    <w:rsid w:val="001F59BD"/>
    <w:rsid w:val="001F5EE1"/>
    <w:rsid w:val="001F60AB"/>
    <w:rsid w:val="001F6841"/>
    <w:rsid w:val="00200D6E"/>
    <w:rsid w:val="0020198C"/>
    <w:rsid w:val="00201C44"/>
    <w:rsid w:val="00202054"/>
    <w:rsid w:val="0020271F"/>
    <w:rsid w:val="002029B4"/>
    <w:rsid w:val="0020310D"/>
    <w:rsid w:val="00204101"/>
    <w:rsid w:val="00204371"/>
    <w:rsid w:val="0020444B"/>
    <w:rsid w:val="002068FE"/>
    <w:rsid w:val="00207517"/>
    <w:rsid w:val="00210AF3"/>
    <w:rsid w:val="00211338"/>
    <w:rsid w:val="002122BD"/>
    <w:rsid w:val="00213605"/>
    <w:rsid w:val="00213D29"/>
    <w:rsid w:val="00213DA7"/>
    <w:rsid w:val="00214F5E"/>
    <w:rsid w:val="002152AE"/>
    <w:rsid w:val="00215ADB"/>
    <w:rsid w:val="002174A1"/>
    <w:rsid w:val="00220C3D"/>
    <w:rsid w:val="002217B4"/>
    <w:rsid w:val="00221A39"/>
    <w:rsid w:val="0022230C"/>
    <w:rsid w:val="00222566"/>
    <w:rsid w:val="00223443"/>
    <w:rsid w:val="00223A1A"/>
    <w:rsid w:val="00223CD3"/>
    <w:rsid w:val="0022458E"/>
    <w:rsid w:val="00230E92"/>
    <w:rsid w:val="002316B4"/>
    <w:rsid w:val="00231EA3"/>
    <w:rsid w:val="00235703"/>
    <w:rsid w:val="00236237"/>
    <w:rsid w:val="00236398"/>
    <w:rsid w:val="00236762"/>
    <w:rsid w:val="002372CC"/>
    <w:rsid w:val="002376FD"/>
    <w:rsid w:val="00237A7B"/>
    <w:rsid w:val="00237C1B"/>
    <w:rsid w:val="00237DCA"/>
    <w:rsid w:val="0024001C"/>
    <w:rsid w:val="00240DF6"/>
    <w:rsid w:val="0024150F"/>
    <w:rsid w:val="00243B1B"/>
    <w:rsid w:val="00243CB3"/>
    <w:rsid w:val="002451CC"/>
    <w:rsid w:val="0024642B"/>
    <w:rsid w:val="00250671"/>
    <w:rsid w:val="00252D0F"/>
    <w:rsid w:val="0025300E"/>
    <w:rsid w:val="002532EB"/>
    <w:rsid w:val="002537FC"/>
    <w:rsid w:val="002539AD"/>
    <w:rsid w:val="00253C7C"/>
    <w:rsid w:val="00254A8C"/>
    <w:rsid w:val="00255E23"/>
    <w:rsid w:val="002566A9"/>
    <w:rsid w:val="00261338"/>
    <w:rsid w:val="0026207D"/>
    <w:rsid w:val="00263314"/>
    <w:rsid w:val="002642A9"/>
    <w:rsid w:val="00265682"/>
    <w:rsid w:val="00267DB1"/>
    <w:rsid w:val="00270216"/>
    <w:rsid w:val="00270528"/>
    <w:rsid w:val="00273A70"/>
    <w:rsid w:val="00275465"/>
    <w:rsid w:val="00275741"/>
    <w:rsid w:val="00276CD0"/>
    <w:rsid w:val="00281C7A"/>
    <w:rsid w:val="00282303"/>
    <w:rsid w:val="00283348"/>
    <w:rsid w:val="002835F2"/>
    <w:rsid w:val="00283EE8"/>
    <w:rsid w:val="00284C62"/>
    <w:rsid w:val="00284CC7"/>
    <w:rsid w:val="00286850"/>
    <w:rsid w:val="00290D5A"/>
    <w:rsid w:val="002914CA"/>
    <w:rsid w:val="002919AE"/>
    <w:rsid w:val="002920BC"/>
    <w:rsid w:val="002920F5"/>
    <w:rsid w:val="00293123"/>
    <w:rsid w:val="002934BA"/>
    <w:rsid w:val="00293927"/>
    <w:rsid w:val="002954B4"/>
    <w:rsid w:val="002956A5"/>
    <w:rsid w:val="00296999"/>
    <w:rsid w:val="0029725F"/>
    <w:rsid w:val="002A13B6"/>
    <w:rsid w:val="002A158D"/>
    <w:rsid w:val="002A1C07"/>
    <w:rsid w:val="002A32FD"/>
    <w:rsid w:val="002A4167"/>
    <w:rsid w:val="002A6895"/>
    <w:rsid w:val="002A796F"/>
    <w:rsid w:val="002A7C7C"/>
    <w:rsid w:val="002B6264"/>
    <w:rsid w:val="002B762B"/>
    <w:rsid w:val="002B7D41"/>
    <w:rsid w:val="002C0365"/>
    <w:rsid w:val="002C1618"/>
    <w:rsid w:val="002C2CE7"/>
    <w:rsid w:val="002C2DBB"/>
    <w:rsid w:val="002C7781"/>
    <w:rsid w:val="002C7807"/>
    <w:rsid w:val="002D0EBE"/>
    <w:rsid w:val="002D3216"/>
    <w:rsid w:val="002D3622"/>
    <w:rsid w:val="002D6151"/>
    <w:rsid w:val="002D6C24"/>
    <w:rsid w:val="002D750D"/>
    <w:rsid w:val="002D7722"/>
    <w:rsid w:val="002E161D"/>
    <w:rsid w:val="002E19DE"/>
    <w:rsid w:val="002E204D"/>
    <w:rsid w:val="002E2353"/>
    <w:rsid w:val="002E2827"/>
    <w:rsid w:val="002E2AEC"/>
    <w:rsid w:val="002E378F"/>
    <w:rsid w:val="002E5E90"/>
    <w:rsid w:val="002E6880"/>
    <w:rsid w:val="002E6FB8"/>
    <w:rsid w:val="002E7408"/>
    <w:rsid w:val="002E7FAB"/>
    <w:rsid w:val="002F0DA4"/>
    <w:rsid w:val="002F137A"/>
    <w:rsid w:val="002F1CB7"/>
    <w:rsid w:val="002F330E"/>
    <w:rsid w:val="002F5555"/>
    <w:rsid w:val="002F55E7"/>
    <w:rsid w:val="002F5CE9"/>
    <w:rsid w:val="002F6045"/>
    <w:rsid w:val="002F6872"/>
    <w:rsid w:val="002F6A9A"/>
    <w:rsid w:val="002F7B2C"/>
    <w:rsid w:val="002F7DED"/>
    <w:rsid w:val="0030055A"/>
    <w:rsid w:val="0030186E"/>
    <w:rsid w:val="00303397"/>
    <w:rsid w:val="00303449"/>
    <w:rsid w:val="00303BD4"/>
    <w:rsid w:val="00303C9C"/>
    <w:rsid w:val="00304EC1"/>
    <w:rsid w:val="00310307"/>
    <w:rsid w:val="003110D3"/>
    <w:rsid w:val="003120BB"/>
    <w:rsid w:val="00313F7F"/>
    <w:rsid w:val="0031564C"/>
    <w:rsid w:val="00315EF1"/>
    <w:rsid w:val="00320CFC"/>
    <w:rsid w:val="00321DBE"/>
    <w:rsid w:val="00322A98"/>
    <w:rsid w:val="00323C5A"/>
    <w:rsid w:val="003251D4"/>
    <w:rsid w:val="0032524E"/>
    <w:rsid w:val="00326552"/>
    <w:rsid w:val="00326E1A"/>
    <w:rsid w:val="00331EE3"/>
    <w:rsid w:val="003324C8"/>
    <w:rsid w:val="00332AD9"/>
    <w:rsid w:val="0033461B"/>
    <w:rsid w:val="00334812"/>
    <w:rsid w:val="003349FA"/>
    <w:rsid w:val="00335152"/>
    <w:rsid w:val="003352BB"/>
    <w:rsid w:val="00335ED0"/>
    <w:rsid w:val="003414DC"/>
    <w:rsid w:val="00341E0B"/>
    <w:rsid w:val="00341ED4"/>
    <w:rsid w:val="003424D5"/>
    <w:rsid w:val="003425AE"/>
    <w:rsid w:val="00342E9F"/>
    <w:rsid w:val="0034345A"/>
    <w:rsid w:val="0034379C"/>
    <w:rsid w:val="00343D34"/>
    <w:rsid w:val="003448CF"/>
    <w:rsid w:val="00344AEC"/>
    <w:rsid w:val="003461A7"/>
    <w:rsid w:val="0034723A"/>
    <w:rsid w:val="00347EE3"/>
    <w:rsid w:val="0035251A"/>
    <w:rsid w:val="00352DA0"/>
    <w:rsid w:val="00353B4B"/>
    <w:rsid w:val="0035526C"/>
    <w:rsid w:val="00355537"/>
    <w:rsid w:val="003560A7"/>
    <w:rsid w:val="00357A00"/>
    <w:rsid w:val="00357EDF"/>
    <w:rsid w:val="0036061A"/>
    <w:rsid w:val="00360D4C"/>
    <w:rsid w:val="003610CA"/>
    <w:rsid w:val="003627C8"/>
    <w:rsid w:val="00364709"/>
    <w:rsid w:val="00365D98"/>
    <w:rsid w:val="00366B3A"/>
    <w:rsid w:val="003673A6"/>
    <w:rsid w:val="00367559"/>
    <w:rsid w:val="00367D81"/>
    <w:rsid w:val="003700F1"/>
    <w:rsid w:val="00370931"/>
    <w:rsid w:val="0037139A"/>
    <w:rsid w:val="00371DE2"/>
    <w:rsid w:val="003735AE"/>
    <w:rsid w:val="00374569"/>
    <w:rsid w:val="00375238"/>
    <w:rsid w:val="00376558"/>
    <w:rsid w:val="00377421"/>
    <w:rsid w:val="003803BA"/>
    <w:rsid w:val="00380A67"/>
    <w:rsid w:val="00380AC6"/>
    <w:rsid w:val="00383634"/>
    <w:rsid w:val="00383DE4"/>
    <w:rsid w:val="00384A25"/>
    <w:rsid w:val="00384C93"/>
    <w:rsid w:val="00384FCB"/>
    <w:rsid w:val="003855DD"/>
    <w:rsid w:val="00387CEE"/>
    <w:rsid w:val="00390EC0"/>
    <w:rsid w:val="0039151B"/>
    <w:rsid w:val="00391DFF"/>
    <w:rsid w:val="003941B1"/>
    <w:rsid w:val="003955DA"/>
    <w:rsid w:val="003959E2"/>
    <w:rsid w:val="00395C49"/>
    <w:rsid w:val="003969FB"/>
    <w:rsid w:val="003971F5"/>
    <w:rsid w:val="00397721"/>
    <w:rsid w:val="003A1E8E"/>
    <w:rsid w:val="003A1EFB"/>
    <w:rsid w:val="003A36BF"/>
    <w:rsid w:val="003A3CE6"/>
    <w:rsid w:val="003A3CF9"/>
    <w:rsid w:val="003A40B1"/>
    <w:rsid w:val="003A569F"/>
    <w:rsid w:val="003A56B0"/>
    <w:rsid w:val="003A58A7"/>
    <w:rsid w:val="003A5BF2"/>
    <w:rsid w:val="003A6910"/>
    <w:rsid w:val="003A6DFA"/>
    <w:rsid w:val="003B036A"/>
    <w:rsid w:val="003B0912"/>
    <w:rsid w:val="003B37D9"/>
    <w:rsid w:val="003B3F29"/>
    <w:rsid w:val="003B4E6B"/>
    <w:rsid w:val="003B59B6"/>
    <w:rsid w:val="003B68F7"/>
    <w:rsid w:val="003B6FE2"/>
    <w:rsid w:val="003C1353"/>
    <w:rsid w:val="003C3F92"/>
    <w:rsid w:val="003C49CB"/>
    <w:rsid w:val="003C5405"/>
    <w:rsid w:val="003C6CA4"/>
    <w:rsid w:val="003D0770"/>
    <w:rsid w:val="003D0BD8"/>
    <w:rsid w:val="003D1420"/>
    <w:rsid w:val="003D1618"/>
    <w:rsid w:val="003D206D"/>
    <w:rsid w:val="003D2D1D"/>
    <w:rsid w:val="003D3BCC"/>
    <w:rsid w:val="003D5FDE"/>
    <w:rsid w:val="003D6319"/>
    <w:rsid w:val="003D7634"/>
    <w:rsid w:val="003D7EEF"/>
    <w:rsid w:val="003E05AD"/>
    <w:rsid w:val="003E1A94"/>
    <w:rsid w:val="003E1CCA"/>
    <w:rsid w:val="003E229D"/>
    <w:rsid w:val="003E2659"/>
    <w:rsid w:val="003E5A7F"/>
    <w:rsid w:val="003E602F"/>
    <w:rsid w:val="003E6E46"/>
    <w:rsid w:val="003E76B9"/>
    <w:rsid w:val="003E7943"/>
    <w:rsid w:val="003F01D1"/>
    <w:rsid w:val="003F201C"/>
    <w:rsid w:val="003F2859"/>
    <w:rsid w:val="003F3813"/>
    <w:rsid w:val="003F41A7"/>
    <w:rsid w:val="003F4C30"/>
    <w:rsid w:val="003F6957"/>
    <w:rsid w:val="003F6BE8"/>
    <w:rsid w:val="003F77CA"/>
    <w:rsid w:val="003F78EB"/>
    <w:rsid w:val="003F7A9A"/>
    <w:rsid w:val="003F7C64"/>
    <w:rsid w:val="004009D8"/>
    <w:rsid w:val="00401784"/>
    <w:rsid w:val="00402EAF"/>
    <w:rsid w:val="004035FC"/>
    <w:rsid w:val="004056E5"/>
    <w:rsid w:val="004063B0"/>
    <w:rsid w:val="00407A98"/>
    <w:rsid w:val="00411023"/>
    <w:rsid w:val="00411075"/>
    <w:rsid w:val="0041135C"/>
    <w:rsid w:val="00411AB1"/>
    <w:rsid w:val="00411C02"/>
    <w:rsid w:val="00412929"/>
    <w:rsid w:val="004134EA"/>
    <w:rsid w:val="00414096"/>
    <w:rsid w:val="0041484E"/>
    <w:rsid w:val="00414D4D"/>
    <w:rsid w:val="00414F9D"/>
    <w:rsid w:val="00415FD2"/>
    <w:rsid w:val="00416E3D"/>
    <w:rsid w:val="00417180"/>
    <w:rsid w:val="00417DD2"/>
    <w:rsid w:val="004202BC"/>
    <w:rsid w:val="00420481"/>
    <w:rsid w:val="004207A0"/>
    <w:rsid w:val="00420CD6"/>
    <w:rsid w:val="00421085"/>
    <w:rsid w:val="004219C0"/>
    <w:rsid w:val="0042296F"/>
    <w:rsid w:val="00422B23"/>
    <w:rsid w:val="00424061"/>
    <w:rsid w:val="004240D8"/>
    <w:rsid w:val="00424951"/>
    <w:rsid w:val="00425707"/>
    <w:rsid w:val="004263F7"/>
    <w:rsid w:val="00426494"/>
    <w:rsid w:val="004308E3"/>
    <w:rsid w:val="00431C20"/>
    <w:rsid w:val="0043222E"/>
    <w:rsid w:val="00432776"/>
    <w:rsid w:val="00432F6B"/>
    <w:rsid w:val="00435B7A"/>
    <w:rsid w:val="0043641D"/>
    <w:rsid w:val="00436B2F"/>
    <w:rsid w:val="0044014E"/>
    <w:rsid w:val="00440586"/>
    <w:rsid w:val="004431E0"/>
    <w:rsid w:val="00443297"/>
    <w:rsid w:val="004437AB"/>
    <w:rsid w:val="004439B4"/>
    <w:rsid w:val="0044476D"/>
    <w:rsid w:val="00444947"/>
    <w:rsid w:val="00444F7A"/>
    <w:rsid w:val="004451E0"/>
    <w:rsid w:val="00447254"/>
    <w:rsid w:val="004477BB"/>
    <w:rsid w:val="00447AFA"/>
    <w:rsid w:val="00450CCC"/>
    <w:rsid w:val="00450F00"/>
    <w:rsid w:val="004513BF"/>
    <w:rsid w:val="004518C9"/>
    <w:rsid w:val="004523CB"/>
    <w:rsid w:val="00453F38"/>
    <w:rsid w:val="004551F2"/>
    <w:rsid w:val="004558D4"/>
    <w:rsid w:val="004579F5"/>
    <w:rsid w:val="00460471"/>
    <w:rsid w:val="0046097E"/>
    <w:rsid w:val="00460D0A"/>
    <w:rsid w:val="00462332"/>
    <w:rsid w:val="0046272E"/>
    <w:rsid w:val="004632A6"/>
    <w:rsid w:val="00464F0C"/>
    <w:rsid w:val="004654F5"/>
    <w:rsid w:val="00466490"/>
    <w:rsid w:val="00467A20"/>
    <w:rsid w:val="00467E01"/>
    <w:rsid w:val="004701B1"/>
    <w:rsid w:val="00471004"/>
    <w:rsid w:val="0047280E"/>
    <w:rsid w:val="004731D6"/>
    <w:rsid w:val="00473FAC"/>
    <w:rsid w:val="00474445"/>
    <w:rsid w:val="00474ECB"/>
    <w:rsid w:val="0047559A"/>
    <w:rsid w:val="004800BE"/>
    <w:rsid w:val="00480FA1"/>
    <w:rsid w:val="00481BB9"/>
    <w:rsid w:val="0048282B"/>
    <w:rsid w:val="00482B6D"/>
    <w:rsid w:val="0048426D"/>
    <w:rsid w:val="00484D22"/>
    <w:rsid w:val="00484DFC"/>
    <w:rsid w:val="00485778"/>
    <w:rsid w:val="0048645C"/>
    <w:rsid w:val="00491DF0"/>
    <w:rsid w:val="004928E5"/>
    <w:rsid w:val="00492B42"/>
    <w:rsid w:val="00493108"/>
    <w:rsid w:val="00494D1F"/>
    <w:rsid w:val="00496273"/>
    <w:rsid w:val="004967EC"/>
    <w:rsid w:val="00497510"/>
    <w:rsid w:val="004A113D"/>
    <w:rsid w:val="004A1F1E"/>
    <w:rsid w:val="004A1FCC"/>
    <w:rsid w:val="004A2D7B"/>
    <w:rsid w:val="004A38E3"/>
    <w:rsid w:val="004A3A48"/>
    <w:rsid w:val="004A4FB2"/>
    <w:rsid w:val="004A7C42"/>
    <w:rsid w:val="004B09EE"/>
    <w:rsid w:val="004B2244"/>
    <w:rsid w:val="004B2AD7"/>
    <w:rsid w:val="004B2C42"/>
    <w:rsid w:val="004B3A46"/>
    <w:rsid w:val="004B4AFC"/>
    <w:rsid w:val="004B54CE"/>
    <w:rsid w:val="004B5767"/>
    <w:rsid w:val="004B6289"/>
    <w:rsid w:val="004B6590"/>
    <w:rsid w:val="004B690F"/>
    <w:rsid w:val="004C0314"/>
    <w:rsid w:val="004C0501"/>
    <w:rsid w:val="004C172B"/>
    <w:rsid w:val="004C27A5"/>
    <w:rsid w:val="004C4A7E"/>
    <w:rsid w:val="004C4B53"/>
    <w:rsid w:val="004C55E5"/>
    <w:rsid w:val="004C5742"/>
    <w:rsid w:val="004C6E70"/>
    <w:rsid w:val="004C7562"/>
    <w:rsid w:val="004C7EE2"/>
    <w:rsid w:val="004D0C3E"/>
    <w:rsid w:val="004D1A68"/>
    <w:rsid w:val="004D1D59"/>
    <w:rsid w:val="004D23E2"/>
    <w:rsid w:val="004D2E2A"/>
    <w:rsid w:val="004D2EF2"/>
    <w:rsid w:val="004D32BE"/>
    <w:rsid w:val="004D3598"/>
    <w:rsid w:val="004D3756"/>
    <w:rsid w:val="004D3C33"/>
    <w:rsid w:val="004D48D3"/>
    <w:rsid w:val="004D4C25"/>
    <w:rsid w:val="004D56B7"/>
    <w:rsid w:val="004D5C25"/>
    <w:rsid w:val="004D5E58"/>
    <w:rsid w:val="004D6409"/>
    <w:rsid w:val="004D6484"/>
    <w:rsid w:val="004D6DC1"/>
    <w:rsid w:val="004D7875"/>
    <w:rsid w:val="004E0D7D"/>
    <w:rsid w:val="004E24D8"/>
    <w:rsid w:val="004E2BE7"/>
    <w:rsid w:val="004E45FC"/>
    <w:rsid w:val="004E59B7"/>
    <w:rsid w:val="004E68DE"/>
    <w:rsid w:val="004E6DE9"/>
    <w:rsid w:val="004E6FE8"/>
    <w:rsid w:val="004E71CB"/>
    <w:rsid w:val="004F1167"/>
    <w:rsid w:val="004F2C2B"/>
    <w:rsid w:val="004F2D48"/>
    <w:rsid w:val="004F2EE7"/>
    <w:rsid w:val="004F33F2"/>
    <w:rsid w:val="004F3E7D"/>
    <w:rsid w:val="004F4A3B"/>
    <w:rsid w:val="004F4F69"/>
    <w:rsid w:val="004F7B17"/>
    <w:rsid w:val="005015DC"/>
    <w:rsid w:val="00501661"/>
    <w:rsid w:val="00501C28"/>
    <w:rsid w:val="00501DF7"/>
    <w:rsid w:val="00502A0B"/>
    <w:rsid w:val="00504A63"/>
    <w:rsid w:val="005067E8"/>
    <w:rsid w:val="0050735A"/>
    <w:rsid w:val="005075D5"/>
    <w:rsid w:val="005104DB"/>
    <w:rsid w:val="005119A5"/>
    <w:rsid w:val="00512AE8"/>
    <w:rsid w:val="0051409F"/>
    <w:rsid w:val="00514240"/>
    <w:rsid w:val="00515546"/>
    <w:rsid w:val="005165B2"/>
    <w:rsid w:val="00516786"/>
    <w:rsid w:val="0051719B"/>
    <w:rsid w:val="005174D0"/>
    <w:rsid w:val="005202B2"/>
    <w:rsid w:val="00522152"/>
    <w:rsid w:val="005225D6"/>
    <w:rsid w:val="00522FC9"/>
    <w:rsid w:val="005242E9"/>
    <w:rsid w:val="00524645"/>
    <w:rsid w:val="0052559D"/>
    <w:rsid w:val="00525A49"/>
    <w:rsid w:val="00525AC1"/>
    <w:rsid w:val="005275DF"/>
    <w:rsid w:val="00527D0B"/>
    <w:rsid w:val="00530C38"/>
    <w:rsid w:val="005311B1"/>
    <w:rsid w:val="00531C8A"/>
    <w:rsid w:val="005336DF"/>
    <w:rsid w:val="0053374D"/>
    <w:rsid w:val="00533C33"/>
    <w:rsid w:val="00534173"/>
    <w:rsid w:val="0053478E"/>
    <w:rsid w:val="0053545E"/>
    <w:rsid w:val="00535CB9"/>
    <w:rsid w:val="005368EF"/>
    <w:rsid w:val="00536B42"/>
    <w:rsid w:val="00537321"/>
    <w:rsid w:val="00540243"/>
    <w:rsid w:val="00541A5D"/>
    <w:rsid w:val="00542894"/>
    <w:rsid w:val="00542CC7"/>
    <w:rsid w:val="00542E77"/>
    <w:rsid w:val="00544125"/>
    <w:rsid w:val="0054468A"/>
    <w:rsid w:val="005450B6"/>
    <w:rsid w:val="0054541A"/>
    <w:rsid w:val="00546994"/>
    <w:rsid w:val="00546DC6"/>
    <w:rsid w:val="0054753F"/>
    <w:rsid w:val="0054771A"/>
    <w:rsid w:val="00547AE5"/>
    <w:rsid w:val="00547BCA"/>
    <w:rsid w:val="005506E1"/>
    <w:rsid w:val="00550841"/>
    <w:rsid w:val="00550FE7"/>
    <w:rsid w:val="00552663"/>
    <w:rsid w:val="00552F8A"/>
    <w:rsid w:val="005530F7"/>
    <w:rsid w:val="00553906"/>
    <w:rsid w:val="00554037"/>
    <w:rsid w:val="005544B6"/>
    <w:rsid w:val="00555514"/>
    <w:rsid w:val="0055736F"/>
    <w:rsid w:val="0055775A"/>
    <w:rsid w:val="00560C25"/>
    <w:rsid w:val="00561601"/>
    <w:rsid w:val="00561B57"/>
    <w:rsid w:val="0056216A"/>
    <w:rsid w:val="00562279"/>
    <w:rsid w:val="0056251B"/>
    <w:rsid w:val="00562834"/>
    <w:rsid w:val="00563425"/>
    <w:rsid w:val="005638B2"/>
    <w:rsid w:val="0056654F"/>
    <w:rsid w:val="005668B7"/>
    <w:rsid w:val="005679C3"/>
    <w:rsid w:val="00570DC9"/>
    <w:rsid w:val="00571DEC"/>
    <w:rsid w:val="0057550D"/>
    <w:rsid w:val="00575DBA"/>
    <w:rsid w:val="0057676E"/>
    <w:rsid w:val="005800DA"/>
    <w:rsid w:val="005802AB"/>
    <w:rsid w:val="00580ED6"/>
    <w:rsid w:val="00581E0C"/>
    <w:rsid w:val="0058224B"/>
    <w:rsid w:val="005822E1"/>
    <w:rsid w:val="00583054"/>
    <w:rsid w:val="005861AE"/>
    <w:rsid w:val="00586607"/>
    <w:rsid w:val="00586763"/>
    <w:rsid w:val="00586F1E"/>
    <w:rsid w:val="0058719C"/>
    <w:rsid w:val="005875C7"/>
    <w:rsid w:val="00590774"/>
    <w:rsid w:val="00590ADE"/>
    <w:rsid w:val="00590D8C"/>
    <w:rsid w:val="005913C6"/>
    <w:rsid w:val="005914AC"/>
    <w:rsid w:val="0059167B"/>
    <w:rsid w:val="00591F45"/>
    <w:rsid w:val="00592944"/>
    <w:rsid w:val="00592BCF"/>
    <w:rsid w:val="00592D73"/>
    <w:rsid w:val="00593F27"/>
    <w:rsid w:val="005955F8"/>
    <w:rsid w:val="005A120B"/>
    <w:rsid w:val="005A1282"/>
    <w:rsid w:val="005A1CD1"/>
    <w:rsid w:val="005A391F"/>
    <w:rsid w:val="005A5EFF"/>
    <w:rsid w:val="005A61B8"/>
    <w:rsid w:val="005A6C85"/>
    <w:rsid w:val="005A7D0D"/>
    <w:rsid w:val="005B0590"/>
    <w:rsid w:val="005B1D1C"/>
    <w:rsid w:val="005B1DC2"/>
    <w:rsid w:val="005B3057"/>
    <w:rsid w:val="005B35A8"/>
    <w:rsid w:val="005B367F"/>
    <w:rsid w:val="005B37E3"/>
    <w:rsid w:val="005B555D"/>
    <w:rsid w:val="005B557C"/>
    <w:rsid w:val="005B60F0"/>
    <w:rsid w:val="005B6779"/>
    <w:rsid w:val="005B7770"/>
    <w:rsid w:val="005C0337"/>
    <w:rsid w:val="005C172F"/>
    <w:rsid w:val="005C3992"/>
    <w:rsid w:val="005C4BD1"/>
    <w:rsid w:val="005C612A"/>
    <w:rsid w:val="005C6E7C"/>
    <w:rsid w:val="005C7260"/>
    <w:rsid w:val="005C7B17"/>
    <w:rsid w:val="005D1E98"/>
    <w:rsid w:val="005D2C61"/>
    <w:rsid w:val="005D40A7"/>
    <w:rsid w:val="005D4A39"/>
    <w:rsid w:val="005D4E71"/>
    <w:rsid w:val="005D60D2"/>
    <w:rsid w:val="005D6C59"/>
    <w:rsid w:val="005D7586"/>
    <w:rsid w:val="005E18D2"/>
    <w:rsid w:val="005E2492"/>
    <w:rsid w:val="005E3560"/>
    <w:rsid w:val="005E4112"/>
    <w:rsid w:val="005E60ED"/>
    <w:rsid w:val="005E71C0"/>
    <w:rsid w:val="005F2371"/>
    <w:rsid w:val="005F342F"/>
    <w:rsid w:val="005F41AE"/>
    <w:rsid w:val="005F4920"/>
    <w:rsid w:val="005F65BB"/>
    <w:rsid w:val="005F68F5"/>
    <w:rsid w:val="005F745B"/>
    <w:rsid w:val="00601E22"/>
    <w:rsid w:val="006021CF"/>
    <w:rsid w:val="006027FB"/>
    <w:rsid w:val="00603B96"/>
    <w:rsid w:val="00604534"/>
    <w:rsid w:val="00604836"/>
    <w:rsid w:val="00605567"/>
    <w:rsid w:val="006059EE"/>
    <w:rsid w:val="006113A5"/>
    <w:rsid w:val="00611F3C"/>
    <w:rsid w:val="006124AD"/>
    <w:rsid w:val="00612F2B"/>
    <w:rsid w:val="00613CA4"/>
    <w:rsid w:val="006141D6"/>
    <w:rsid w:val="00614EA0"/>
    <w:rsid w:val="00616AF0"/>
    <w:rsid w:val="00616F71"/>
    <w:rsid w:val="00620EF4"/>
    <w:rsid w:val="00621E10"/>
    <w:rsid w:val="0062339F"/>
    <w:rsid w:val="006241C0"/>
    <w:rsid w:val="00625233"/>
    <w:rsid w:val="006263C5"/>
    <w:rsid w:val="0062766A"/>
    <w:rsid w:val="006276F2"/>
    <w:rsid w:val="00630465"/>
    <w:rsid w:val="0063103B"/>
    <w:rsid w:val="00631ABD"/>
    <w:rsid w:val="00631E57"/>
    <w:rsid w:val="006320B1"/>
    <w:rsid w:val="0063211E"/>
    <w:rsid w:val="00632749"/>
    <w:rsid w:val="00633CAF"/>
    <w:rsid w:val="00635939"/>
    <w:rsid w:val="006362C4"/>
    <w:rsid w:val="00637126"/>
    <w:rsid w:val="006377C5"/>
    <w:rsid w:val="00637D4A"/>
    <w:rsid w:val="006407EC"/>
    <w:rsid w:val="00641133"/>
    <w:rsid w:val="00643E57"/>
    <w:rsid w:val="00643EA4"/>
    <w:rsid w:val="006453C0"/>
    <w:rsid w:val="006456BC"/>
    <w:rsid w:val="00650E55"/>
    <w:rsid w:val="00651888"/>
    <w:rsid w:val="0065194E"/>
    <w:rsid w:val="00651C39"/>
    <w:rsid w:val="00653193"/>
    <w:rsid w:val="00653A0C"/>
    <w:rsid w:val="00655453"/>
    <w:rsid w:val="00655CA3"/>
    <w:rsid w:val="00655ED0"/>
    <w:rsid w:val="006568EF"/>
    <w:rsid w:val="0065728D"/>
    <w:rsid w:val="00657C2C"/>
    <w:rsid w:val="006613A1"/>
    <w:rsid w:val="00663284"/>
    <w:rsid w:val="00663296"/>
    <w:rsid w:val="0066603B"/>
    <w:rsid w:val="006660C5"/>
    <w:rsid w:val="006669CF"/>
    <w:rsid w:val="006669DA"/>
    <w:rsid w:val="0067017D"/>
    <w:rsid w:val="0067037F"/>
    <w:rsid w:val="00671D9A"/>
    <w:rsid w:val="00671E3B"/>
    <w:rsid w:val="00672502"/>
    <w:rsid w:val="00672D64"/>
    <w:rsid w:val="00673320"/>
    <w:rsid w:val="00674647"/>
    <w:rsid w:val="00675160"/>
    <w:rsid w:val="00675C0D"/>
    <w:rsid w:val="0068504E"/>
    <w:rsid w:val="00685122"/>
    <w:rsid w:val="00685402"/>
    <w:rsid w:val="0068632E"/>
    <w:rsid w:val="00687A1B"/>
    <w:rsid w:val="00687CD7"/>
    <w:rsid w:val="00690149"/>
    <w:rsid w:val="0069157A"/>
    <w:rsid w:val="006923C0"/>
    <w:rsid w:val="006923C4"/>
    <w:rsid w:val="00692976"/>
    <w:rsid w:val="00692F1A"/>
    <w:rsid w:val="006931B5"/>
    <w:rsid w:val="006931C7"/>
    <w:rsid w:val="00694B7E"/>
    <w:rsid w:val="00694F17"/>
    <w:rsid w:val="0069615A"/>
    <w:rsid w:val="006968FA"/>
    <w:rsid w:val="0069714B"/>
    <w:rsid w:val="00697486"/>
    <w:rsid w:val="00697653"/>
    <w:rsid w:val="0069795D"/>
    <w:rsid w:val="00697DA3"/>
    <w:rsid w:val="006A2F1F"/>
    <w:rsid w:val="006A2FF7"/>
    <w:rsid w:val="006A3048"/>
    <w:rsid w:val="006A35B3"/>
    <w:rsid w:val="006A54BC"/>
    <w:rsid w:val="006A69B0"/>
    <w:rsid w:val="006A751E"/>
    <w:rsid w:val="006A78F4"/>
    <w:rsid w:val="006B0DB0"/>
    <w:rsid w:val="006B136C"/>
    <w:rsid w:val="006B16B1"/>
    <w:rsid w:val="006B1876"/>
    <w:rsid w:val="006B3626"/>
    <w:rsid w:val="006B3C08"/>
    <w:rsid w:val="006B5941"/>
    <w:rsid w:val="006B68A4"/>
    <w:rsid w:val="006C0706"/>
    <w:rsid w:val="006C1648"/>
    <w:rsid w:val="006C1966"/>
    <w:rsid w:val="006C301B"/>
    <w:rsid w:val="006C32F9"/>
    <w:rsid w:val="006C45F1"/>
    <w:rsid w:val="006C5F0B"/>
    <w:rsid w:val="006D02B3"/>
    <w:rsid w:val="006D1670"/>
    <w:rsid w:val="006D1746"/>
    <w:rsid w:val="006D28CF"/>
    <w:rsid w:val="006D2EDC"/>
    <w:rsid w:val="006D2F89"/>
    <w:rsid w:val="006D30C4"/>
    <w:rsid w:val="006D3805"/>
    <w:rsid w:val="006D3E27"/>
    <w:rsid w:val="006D4398"/>
    <w:rsid w:val="006D4601"/>
    <w:rsid w:val="006D4619"/>
    <w:rsid w:val="006D67B8"/>
    <w:rsid w:val="006D6BEA"/>
    <w:rsid w:val="006D6C48"/>
    <w:rsid w:val="006D6C93"/>
    <w:rsid w:val="006D6D77"/>
    <w:rsid w:val="006D77F6"/>
    <w:rsid w:val="006D7B42"/>
    <w:rsid w:val="006E0A6B"/>
    <w:rsid w:val="006E1895"/>
    <w:rsid w:val="006E18F2"/>
    <w:rsid w:val="006E1E31"/>
    <w:rsid w:val="006E2E73"/>
    <w:rsid w:val="006E35F6"/>
    <w:rsid w:val="006E3B0E"/>
    <w:rsid w:val="006E6845"/>
    <w:rsid w:val="006E6B08"/>
    <w:rsid w:val="006E6F8A"/>
    <w:rsid w:val="006E7161"/>
    <w:rsid w:val="006F058F"/>
    <w:rsid w:val="006F1765"/>
    <w:rsid w:val="006F2AC6"/>
    <w:rsid w:val="006F3B53"/>
    <w:rsid w:val="006F503B"/>
    <w:rsid w:val="006F57C4"/>
    <w:rsid w:val="006F5AF3"/>
    <w:rsid w:val="006F5DDC"/>
    <w:rsid w:val="006F7583"/>
    <w:rsid w:val="0070152B"/>
    <w:rsid w:val="00701BA1"/>
    <w:rsid w:val="00701DC9"/>
    <w:rsid w:val="00702DDC"/>
    <w:rsid w:val="00703BD6"/>
    <w:rsid w:val="00704773"/>
    <w:rsid w:val="00704778"/>
    <w:rsid w:val="007049DF"/>
    <w:rsid w:val="00705F10"/>
    <w:rsid w:val="00706ACD"/>
    <w:rsid w:val="00707A07"/>
    <w:rsid w:val="007109CC"/>
    <w:rsid w:val="007113C5"/>
    <w:rsid w:val="007122CF"/>
    <w:rsid w:val="00712F84"/>
    <w:rsid w:val="007149FC"/>
    <w:rsid w:val="007159E0"/>
    <w:rsid w:val="00715BF1"/>
    <w:rsid w:val="0071685F"/>
    <w:rsid w:val="00717B7D"/>
    <w:rsid w:val="00717ED3"/>
    <w:rsid w:val="00717F17"/>
    <w:rsid w:val="00722999"/>
    <w:rsid w:val="00723545"/>
    <w:rsid w:val="007238B5"/>
    <w:rsid w:val="00724702"/>
    <w:rsid w:val="00726380"/>
    <w:rsid w:val="00726D16"/>
    <w:rsid w:val="00730626"/>
    <w:rsid w:val="00732239"/>
    <w:rsid w:val="00732EED"/>
    <w:rsid w:val="00737B3F"/>
    <w:rsid w:val="0074194C"/>
    <w:rsid w:val="0074291D"/>
    <w:rsid w:val="00742DE0"/>
    <w:rsid w:val="007435C5"/>
    <w:rsid w:val="00743809"/>
    <w:rsid w:val="00743A66"/>
    <w:rsid w:val="00744948"/>
    <w:rsid w:val="00745168"/>
    <w:rsid w:val="007465B6"/>
    <w:rsid w:val="00746D3D"/>
    <w:rsid w:val="00747DA0"/>
    <w:rsid w:val="00747FB0"/>
    <w:rsid w:val="007500E6"/>
    <w:rsid w:val="00750730"/>
    <w:rsid w:val="00752A6E"/>
    <w:rsid w:val="00752B7D"/>
    <w:rsid w:val="00752F47"/>
    <w:rsid w:val="00753D94"/>
    <w:rsid w:val="007540B3"/>
    <w:rsid w:val="00755275"/>
    <w:rsid w:val="00755D76"/>
    <w:rsid w:val="007565A8"/>
    <w:rsid w:val="00756EDA"/>
    <w:rsid w:val="00757F2B"/>
    <w:rsid w:val="007600F6"/>
    <w:rsid w:val="00761518"/>
    <w:rsid w:val="0076263C"/>
    <w:rsid w:val="0076265D"/>
    <w:rsid w:val="007626B5"/>
    <w:rsid w:val="00763929"/>
    <w:rsid w:val="00766812"/>
    <w:rsid w:val="00767286"/>
    <w:rsid w:val="007675A2"/>
    <w:rsid w:val="007679F9"/>
    <w:rsid w:val="00767A3C"/>
    <w:rsid w:val="00767BF0"/>
    <w:rsid w:val="007702D6"/>
    <w:rsid w:val="00770AAB"/>
    <w:rsid w:val="00770C17"/>
    <w:rsid w:val="00770C84"/>
    <w:rsid w:val="0077175B"/>
    <w:rsid w:val="0077186C"/>
    <w:rsid w:val="00774D80"/>
    <w:rsid w:val="00776A04"/>
    <w:rsid w:val="00780648"/>
    <w:rsid w:val="007821EE"/>
    <w:rsid w:val="00783448"/>
    <w:rsid w:val="00784A12"/>
    <w:rsid w:val="00784CCC"/>
    <w:rsid w:val="00785B4E"/>
    <w:rsid w:val="0078619D"/>
    <w:rsid w:val="00786934"/>
    <w:rsid w:val="007908E4"/>
    <w:rsid w:val="00790960"/>
    <w:rsid w:val="00790991"/>
    <w:rsid w:val="00790D99"/>
    <w:rsid w:val="00791BCB"/>
    <w:rsid w:val="00793435"/>
    <w:rsid w:val="00794101"/>
    <w:rsid w:val="00795710"/>
    <w:rsid w:val="007968FB"/>
    <w:rsid w:val="00796FAC"/>
    <w:rsid w:val="007A0492"/>
    <w:rsid w:val="007A049A"/>
    <w:rsid w:val="007A04DF"/>
    <w:rsid w:val="007A138D"/>
    <w:rsid w:val="007A200B"/>
    <w:rsid w:val="007A3072"/>
    <w:rsid w:val="007A36C8"/>
    <w:rsid w:val="007A4569"/>
    <w:rsid w:val="007A4AAE"/>
    <w:rsid w:val="007A5A2F"/>
    <w:rsid w:val="007A5B60"/>
    <w:rsid w:val="007A6285"/>
    <w:rsid w:val="007B02FB"/>
    <w:rsid w:val="007B19B1"/>
    <w:rsid w:val="007B28E6"/>
    <w:rsid w:val="007B4038"/>
    <w:rsid w:val="007B5129"/>
    <w:rsid w:val="007B5D7C"/>
    <w:rsid w:val="007B6219"/>
    <w:rsid w:val="007B64D9"/>
    <w:rsid w:val="007B7006"/>
    <w:rsid w:val="007B70EF"/>
    <w:rsid w:val="007B7C66"/>
    <w:rsid w:val="007C051A"/>
    <w:rsid w:val="007C53AA"/>
    <w:rsid w:val="007C6017"/>
    <w:rsid w:val="007D2C7F"/>
    <w:rsid w:val="007D3034"/>
    <w:rsid w:val="007D309B"/>
    <w:rsid w:val="007D35CF"/>
    <w:rsid w:val="007D3A07"/>
    <w:rsid w:val="007D4503"/>
    <w:rsid w:val="007D4554"/>
    <w:rsid w:val="007D4B55"/>
    <w:rsid w:val="007D7F29"/>
    <w:rsid w:val="007E155D"/>
    <w:rsid w:val="007E1A22"/>
    <w:rsid w:val="007E1B56"/>
    <w:rsid w:val="007E23E9"/>
    <w:rsid w:val="007E27B4"/>
    <w:rsid w:val="007E385F"/>
    <w:rsid w:val="007E5A16"/>
    <w:rsid w:val="007E5EE6"/>
    <w:rsid w:val="007F0F6F"/>
    <w:rsid w:val="007F2110"/>
    <w:rsid w:val="007F2C48"/>
    <w:rsid w:val="007F3BAB"/>
    <w:rsid w:val="007F4A24"/>
    <w:rsid w:val="007F4DF1"/>
    <w:rsid w:val="007F5B59"/>
    <w:rsid w:val="007F5CB0"/>
    <w:rsid w:val="007F6ABA"/>
    <w:rsid w:val="00800316"/>
    <w:rsid w:val="008005AC"/>
    <w:rsid w:val="0080113E"/>
    <w:rsid w:val="0080123F"/>
    <w:rsid w:val="00802C62"/>
    <w:rsid w:val="00804144"/>
    <w:rsid w:val="008050A4"/>
    <w:rsid w:val="008050C2"/>
    <w:rsid w:val="008058FA"/>
    <w:rsid w:val="008065C6"/>
    <w:rsid w:val="00806671"/>
    <w:rsid w:val="00806F29"/>
    <w:rsid w:val="00807454"/>
    <w:rsid w:val="0080778F"/>
    <w:rsid w:val="00807952"/>
    <w:rsid w:val="008100B4"/>
    <w:rsid w:val="00810F0D"/>
    <w:rsid w:val="00812EC5"/>
    <w:rsid w:val="0081631A"/>
    <w:rsid w:val="008165DD"/>
    <w:rsid w:val="00817ED4"/>
    <w:rsid w:val="008201B0"/>
    <w:rsid w:val="0082056E"/>
    <w:rsid w:val="00820B22"/>
    <w:rsid w:val="008210AA"/>
    <w:rsid w:val="00821B78"/>
    <w:rsid w:val="00821BE4"/>
    <w:rsid w:val="00822559"/>
    <w:rsid w:val="0082484D"/>
    <w:rsid w:val="008248CC"/>
    <w:rsid w:val="008262C9"/>
    <w:rsid w:val="008279F5"/>
    <w:rsid w:val="008303CE"/>
    <w:rsid w:val="00831E9E"/>
    <w:rsid w:val="0083352E"/>
    <w:rsid w:val="00833B3A"/>
    <w:rsid w:val="00833E48"/>
    <w:rsid w:val="00834CFD"/>
    <w:rsid w:val="00835C18"/>
    <w:rsid w:val="0083664D"/>
    <w:rsid w:val="00836BAC"/>
    <w:rsid w:val="008379BF"/>
    <w:rsid w:val="008404ED"/>
    <w:rsid w:val="00840B3D"/>
    <w:rsid w:val="00841393"/>
    <w:rsid w:val="00841BBD"/>
    <w:rsid w:val="0084391B"/>
    <w:rsid w:val="00843977"/>
    <w:rsid w:val="00844A51"/>
    <w:rsid w:val="00844B44"/>
    <w:rsid w:val="00845D1C"/>
    <w:rsid w:val="008467DF"/>
    <w:rsid w:val="00846C19"/>
    <w:rsid w:val="00846F1F"/>
    <w:rsid w:val="00847B8E"/>
    <w:rsid w:val="00847D8F"/>
    <w:rsid w:val="008507DD"/>
    <w:rsid w:val="00851F40"/>
    <w:rsid w:val="00852F63"/>
    <w:rsid w:val="00853E27"/>
    <w:rsid w:val="008544AE"/>
    <w:rsid w:val="008552C4"/>
    <w:rsid w:val="0085625D"/>
    <w:rsid w:val="00856AD7"/>
    <w:rsid w:val="00856BF9"/>
    <w:rsid w:val="00860269"/>
    <w:rsid w:val="008608D9"/>
    <w:rsid w:val="00860A45"/>
    <w:rsid w:val="00860D4F"/>
    <w:rsid w:val="00861190"/>
    <w:rsid w:val="008612C7"/>
    <w:rsid w:val="00861E37"/>
    <w:rsid w:val="00862517"/>
    <w:rsid w:val="00862610"/>
    <w:rsid w:val="0086287C"/>
    <w:rsid w:val="00863857"/>
    <w:rsid w:val="00863F73"/>
    <w:rsid w:val="008649AB"/>
    <w:rsid w:val="00864A1E"/>
    <w:rsid w:val="00864B5A"/>
    <w:rsid w:val="00865BAC"/>
    <w:rsid w:val="00866FF7"/>
    <w:rsid w:val="00870657"/>
    <w:rsid w:val="00874A3E"/>
    <w:rsid w:val="00875688"/>
    <w:rsid w:val="00875853"/>
    <w:rsid w:val="00875927"/>
    <w:rsid w:val="00877122"/>
    <w:rsid w:val="008771AB"/>
    <w:rsid w:val="008772A4"/>
    <w:rsid w:val="008774B4"/>
    <w:rsid w:val="00880827"/>
    <w:rsid w:val="00880BB0"/>
    <w:rsid w:val="00880F4C"/>
    <w:rsid w:val="0088113F"/>
    <w:rsid w:val="008814F8"/>
    <w:rsid w:val="00882139"/>
    <w:rsid w:val="008829FB"/>
    <w:rsid w:val="00883AA7"/>
    <w:rsid w:val="00884409"/>
    <w:rsid w:val="00884678"/>
    <w:rsid w:val="00884DF7"/>
    <w:rsid w:val="008857E8"/>
    <w:rsid w:val="0088731F"/>
    <w:rsid w:val="0088751C"/>
    <w:rsid w:val="008877AB"/>
    <w:rsid w:val="0089050D"/>
    <w:rsid w:val="0089075B"/>
    <w:rsid w:val="00891229"/>
    <w:rsid w:val="008924A9"/>
    <w:rsid w:val="00893289"/>
    <w:rsid w:val="0089358C"/>
    <w:rsid w:val="00893CB8"/>
    <w:rsid w:val="00893CCC"/>
    <w:rsid w:val="00893CD9"/>
    <w:rsid w:val="0089425C"/>
    <w:rsid w:val="008945BD"/>
    <w:rsid w:val="00894F5C"/>
    <w:rsid w:val="0089591A"/>
    <w:rsid w:val="00896B6B"/>
    <w:rsid w:val="00897A24"/>
    <w:rsid w:val="00897AA7"/>
    <w:rsid w:val="008A052B"/>
    <w:rsid w:val="008A060F"/>
    <w:rsid w:val="008A0AE4"/>
    <w:rsid w:val="008A0D84"/>
    <w:rsid w:val="008A15B0"/>
    <w:rsid w:val="008A2632"/>
    <w:rsid w:val="008A37DA"/>
    <w:rsid w:val="008A39FC"/>
    <w:rsid w:val="008A427D"/>
    <w:rsid w:val="008A6329"/>
    <w:rsid w:val="008A6954"/>
    <w:rsid w:val="008B1390"/>
    <w:rsid w:val="008B1B12"/>
    <w:rsid w:val="008B1D94"/>
    <w:rsid w:val="008B210B"/>
    <w:rsid w:val="008B3771"/>
    <w:rsid w:val="008B3ADB"/>
    <w:rsid w:val="008B3EE1"/>
    <w:rsid w:val="008B6082"/>
    <w:rsid w:val="008C00CB"/>
    <w:rsid w:val="008C0799"/>
    <w:rsid w:val="008C12B8"/>
    <w:rsid w:val="008C1649"/>
    <w:rsid w:val="008C2404"/>
    <w:rsid w:val="008C2EB6"/>
    <w:rsid w:val="008C39E7"/>
    <w:rsid w:val="008C3F04"/>
    <w:rsid w:val="008C448C"/>
    <w:rsid w:val="008C4825"/>
    <w:rsid w:val="008C4E2B"/>
    <w:rsid w:val="008C51B1"/>
    <w:rsid w:val="008C52C1"/>
    <w:rsid w:val="008C6F22"/>
    <w:rsid w:val="008D0271"/>
    <w:rsid w:val="008D030E"/>
    <w:rsid w:val="008D03FA"/>
    <w:rsid w:val="008D0430"/>
    <w:rsid w:val="008D0F2A"/>
    <w:rsid w:val="008D3012"/>
    <w:rsid w:val="008D33BC"/>
    <w:rsid w:val="008D4070"/>
    <w:rsid w:val="008D4110"/>
    <w:rsid w:val="008D43C8"/>
    <w:rsid w:val="008D45D2"/>
    <w:rsid w:val="008D58FC"/>
    <w:rsid w:val="008D5D28"/>
    <w:rsid w:val="008D6FFB"/>
    <w:rsid w:val="008D79D1"/>
    <w:rsid w:val="008E01CB"/>
    <w:rsid w:val="008E0DC8"/>
    <w:rsid w:val="008E2E31"/>
    <w:rsid w:val="008E32AF"/>
    <w:rsid w:val="008E3634"/>
    <w:rsid w:val="008E4E43"/>
    <w:rsid w:val="008E509E"/>
    <w:rsid w:val="008E626A"/>
    <w:rsid w:val="008F04F0"/>
    <w:rsid w:val="008F0B43"/>
    <w:rsid w:val="008F2668"/>
    <w:rsid w:val="008F2D90"/>
    <w:rsid w:val="008F36D5"/>
    <w:rsid w:val="008F387E"/>
    <w:rsid w:val="008F3CA1"/>
    <w:rsid w:val="008F3DFA"/>
    <w:rsid w:val="008F6E41"/>
    <w:rsid w:val="00901C96"/>
    <w:rsid w:val="00901E4C"/>
    <w:rsid w:val="00902B20"/>
    <w:rsid w:val="00902BD8"/>
    <w:rsid w:val="00903403"/>
    <w:rsid w:val="00904E22"/>
    <w:rsid w:val="00905243"/>
    <w:rsid w:val="0090576F"/>
    <w:rsid w:val="009058D6"/>
    <w:rsid w:val="00905BEA"/>
    <w:rsid w:val="00905DB5"/>
    <w:rsid w:val="0090676B"/>
    <w:rsid w:val="009077D3"/>
    <w:rsid w:val="00910972"/>
    <w:rsid w:val="00910CC4"/>
    <w:rsid w:val="009111D2"/>
    <w:rsid w:val="009112B9"/>
    <w:rsid w:val="00911744"/>
    <w:rsid w:val="00912130"/>
    <w:rsid w:val="00913FD1"/>
    <w:rsid w:val="009150E3"/>
    <w:rsid w:val="00915D7A"/>
    <w:rsid w:val="00916256"/>
    <w:rsid w:val="00916319"/>
    <w:rsid w:val="00917474"/>
    <w:rsid w:val="0091749F"/>
    <w:rsid w:val="00917674"/>
    <w:rsid w:val="00920725"/>
    <w:rsid w:val="009213FB"/>
    <w:rsid w:val="00921435"/>
    <w:rsid w:val="00921611"/>
    <w:rsid w:val="00921A43"/>
    <w:rsid w:val="0092276F"/>
    <w:rsid w:val="00924275"/>
    <w:rsid w:val="0092626C"/>
    <w:rsid w:val="0092799D"/>
    <w:rsid w:val="00927E9D"/>
    <w:rsid w:val="009323EE"/>
    <w:rsid w:val="00932829"/>
    <w:rsid w:val="00932F92"/>
    <w:rsid w:val="00933E43"/>
    <w:rsid w:val="00934365"/>
    <w:rsid w:val="00934901"/>
    <w:rsid w:val="00934AA2"/>
    <w:rsid w:val="00935041"/>
    <w:rsid w:val="00935512"/>
    <w:rsid w:val="009358E0"/>
    <w:rsid w:val="00935A2D"/>
    <w:rsid w:val="009369E8"/>
    <w:rsid w:val="00937784"/>
    <w:rsid w:val="009379F4"/>
    <w:rsid w:val="00940885"/>
    <w:rsid w:val="009417A4"/>
    <w:rsid w:val="00941C9F"/>
    <w:rsid w:val="00942A48"/>
    <w:rsid w:val="0094474C"/>
    <w:rsid w:val="0094567F"/>
    <w:rsid w:val="00945688"/>
    <w:rsid w:val="00945EB6"/>
    <w:rsid w:val="00950735"/>
    <w:rsid w:val="00950B14"/>
    <w:rsid w:val="00951796"/>
    <w:rsid w:val="0095210D"/>
    <w:rsid w:val="00952F75"/>
    <w:rsid w:val="00953999"/>
    <w:rsid w:val="00954A0F"/>
    <w:rsid w:val="00956D5D"/>
    <w:rsid w:val="00957A71"/>
    <w:rsid w:val="009605CF"/>
    <w:rsid w:val="009611F6"/>
    <w:rsid w:val="009618E5"/>
    <w:rsid w:val="009624A0"/>
    <w:rsid w:val="009635F3"/>
    <w:rsid w:val="0096528B"/>
    <w:rsid w:val="00965B32"/>
    <w:rsid w:val="00966191"/>
    <w:rsid w:val="00966AC6"/>
    <w:rsid w:val="00966C64"/>
    <w:rsid w:val="0096728F"/>
    <w:rsid w:val="0096754C"/>
    <w:rsid w:val="00967EC5"/>
    <w:rsid w:val="00970142"/>
    <w:rsid w:val="0097045B"/>
    <w:rsid w:val="00971190"/>
    <w:rsid w:val="00971601"/>
    <w:rsid w:val="00971F01"/>
    <w:rsid w:val="0097202B"/>
    <w:rsid w:val="0097418E"/>
    <w:rsid w:val="009742C2"/>
    <w:rsid w:val="009743A2"/>
    <w:rsid w:val="00974619"/>
    <w:rsid w:val="00974E32"/>
    <w:rsid w:val="009761CE"/>
    <w:rsid w:val="009766FD"/>
    <w:rsid w:val="00977AAE"/>
    <w:rsid w:val="00977B5A"/>
    <w:rsid w:val="00980DC8"/>
    <w:rsid w:val="009817A2"/>
    <w:rsid w:val="0098332C"/>
    <w:rsid w:val="009841DB"/>
    <w:rsid w:val="009869A1"/>
    <w:rsid w:val="00986B97"/>
    <w:rsid w:val="0098705B"/>
    <w:rsid w:val="00987676"/>
    <w:rsid w:val="0098782C"/>
    <w:rsid w:val="00987FFA"/>
    <w:rsid w:val="009908CA"/>
    <w:rsid w:val="00991E82"/>
    <w:rsid w:val="00992955"/>
    <w:rsid w:val="00992F3F"/>
    <w:rsid w:val="0099404D"/>
    <w:rsid w:val="00994D17"/>
    <w:rsid w:val="00994DE3"/>
    <w:rsid w:val="00995DB8"/>
    <w:rsid w:val="00996AA0"/>
    <w:rsid w:val="00997801"/>
    <w:rsid w:val="009A07FD"/>
    <w:rsid w:val="009A1C5B"/>
    <w:rsid w:val="009A3714"/>
    <w:rsid w:val="009A4346"/>
    <w:rsid w:val="009A46E5"/>
    <w:rsid w:val="009A4FAB"/>
    <w:rsid w:val="009A5580"/>
    <w:rsid w:val="009A6348"/>
    <w:rsid w:val="009A6BB6"/>
    <w:rsid w:val="009A6E1C"/>
    <w:rsid w:val="009B0CCF"/>
    <w:rsid w:val="009B0FE8"/>
    <w:rsid w:val="009B139E"/>
    <w:rsid w:val="009B14E8"/>
    <w:rsid w:val="009B1A12"/>
    <w:rsid w:val="009B1B44"/>
    <w:rsid w:val="009B2ACE"/>
    <w:rsid w:val="009B3AF6"/>
    <w:rsid w:val="009B43F5"/>
    <w:rsid w:val="009B4507"/>
    <w:rsid w:val="009B4AA0"/>
    <w:rsid w:val="009B4E0E"/>
    <w:rsid w:val="009B58CD"/>
    <w:rsid w:val="009B6B52"/>
    <w:rsid w:val="009B722B"/>
    <w:rsid w:val="009B756E"/>
    <w:rsid w:val="009C013E"/>
    <w:rsid w:val="009C0E89"/>
    <w:rsid w:val="009C1AD8"/>
    <w:rsid w:val="009C1C8F"/>
    <w:rsid w:val="009C27AA"/>
    <w:rsid w:val="009C35E0"/>
    <w:rsid w:val="009C40B9"/>
    <w:rsid w:val="009C5260"/>
    <w:rsid w:val="009C6CCB"/>
    <w:rsid w:val="009C6D79"/>
    <w:rsid w:val="009C6E9F"/>
    <w:rsid w:val="009D1339"/>
    <w:rsid w:val="009D2172"/>
    <w:rsid w:val="009D25CA"/>
    <w:rsid w:val="009D2C5A"/>
    <w:rsid w:val="009D32AC"/>
    <w:rsid w:val="009D3A59"/>
    <w:rsid w:val="009D432C"/>
    <w:rsid w:val="009D457E"/>
    <w:rsid w:val="009D74E9"/>
    <w:rsid w:val="009D769C"/>
    <w:rsid w:val="009D7BDA"/>
    <w:rsid w:val="009E0695"/>
    <w:rsid w:val="009E1521"/>
    <w:rsid w:val="009E654E"/>
    <w:rsid w:val="009F003F"/>
    <w:rsid w:val="009F0B34"/>
    <w:rsid w:val="009F2034"/>
    <w:rsid w:val="009F25DC"/>
    <w:rsid w:val="009F2640"/>
    <w:rsid w:val="009F3BB7"/>
    <w:rsid w:val="009F483D"/>
    <w:rsid w:val="009F49B4"/>
    <w:rsid w:val="009F575A"/>
    <w:rsid w:val="009F6095"/>
    <w:rsid w:val="009F6F31"/>
    <w:rsid w:val="00A0133F"/>
    <w:rsid w:val="00A01363"/>
    <w:rsid w:val="00A02048"/>
    <w:rsid w:val="00A02413"/>
    <w:rsid w:val="00A02A32"/>
    <w:rsid w:val="00A0366F"/>
    <w:rsid w:val="00A03FAC"/>
    <w:rsid w:val="00A071B1"/>
    <w:rsid w:val="00A114F1"/>
    <w:rsid w:val="00A1301E"/>
    <w:rsid w:val="00A16914"/>
    <w:rsid w:val="00A17BFC"/>
    <w:rsid w:val="00A20362"/>
    <w:rsid w:val="00A20455"/>
    <w:rsid w:val="00A20B8C"/>
    <w:rsid w:val="00A21437"/>
    <w:rsid w:val="00A215EC"/>
    <w:rsid w:val="00A21E2D"/>
    <w:rsid w:val="00A25FC7"/>
    <w:rsid w:val="00A31BEA"/>
    <w:rsid w:val="00A3263E"/>
    <w:rsid w:val="00A326FF"/>
    <w:rsid w:val="00A32983"/>
    <w:rsid w:val="00A33036"/>
    <w:rsid w:val="00A33450"/>
    <w:rsid w:val="00A3391B"/>
    <w:rsid w:val="00A34FE2"/>
    <w:rsid w:val="00A403F8"/>
    <w:rsid w:val="00A40CDF"/>
    <w:rsid w:val="00A4167B"/>
    <w:rsid w:val="00A41C64"/>
    <w:rsid w:val="00A42DA2"/>
    <w:rsid w:val="00A43999"/>
    <w:rsid w:val="00A43F63"/>
    <w:rsid w:val="00A44AE1"/>
    <w:rsid w:val="00A44E62"/>
    <w:rsid w:val="00A4615B"/>
    <w:rsid w:val="00A47170"/>
    <w:rsid w:val="00A47195"/>
    <w:rsid w:val="00A473E1"/>
    <w:rsid w:val="00A5050F"/>
    <w:rsid w:val="00A51471"/>
    <w:rsid w:val="00A52D0C"/>
    <w:rsid w:val="00A5365F"/>
    <w:rsid w:val="00A53A3F"/>
    <w:rsid w:val="00A53BC4"/>
    <w:rsid w:val="00A53EFF"/>
    <w:rsid w:val="00A542AA"/>
    <w:rsid w:val="00A54E16"/>
    <w:rsid w:val="00A54ED8"/>
    <w:rsid w:val="00A60323"/>
    <w:rsid w:val="00A605DD"/>
    <w:rsid w:val="00A61D0C"/>
    <w:rsid w:val="00A62739"/>
    <w:rsid w:val="00A62BE7"/>
    <w:rsid w:val="00A63272"/>
    <w:rsid w:val="00A6379C"/>
    <w:rsid w:val="00A63C0C"/>
    <w:rsid w:val="00A647B3"/>
    <w:rsid w:val="00A65589"/>
    <w:rsid w:val="00A666B4"/>
    <w:rsid w:val="00A66FD3"/>
    <w:rsid w:val="00A6770C"/>
    <w:rsid w:val="00A67D13"/>
    <w:rsid w:val="00A7098C"/>
    <w:rsid w:val="00A72075"/>
    <w:rsid w:val="00A72272"/>
    <w:rsid w:val="00A74303"/>
    <w:rsid w:val="00A75AA4"/>
    <w:rsid w:val="00A75D58"/>
    <w:rsid w:val="00A76F39"/>
    <w:rsid w:val="00A80824"/>
    <w:rsid w:val="00A80E02"/>
    <w:rsid w:val="00A82E68"/>
    <w:rsid w:val="00A8369F"/>
    <w:rsid w:val="00A83773"/>
    <w:rsid w:val="00A84629"/>
    <w:rsid w:val="00A84C1D"/>
    <w:rsid w:val="00A8525A"/>
    <w:rsid w:val="00A85C98"/>
    <w:rsid w:val="00A90D53"/>
    <w:rsid w:val="00A916F7"/>
    <w:rsid w:val="00A927E8"/>
    <w:rsid w:val="00A92C10"/>
    <w:rsid w:val="00A93213"/>
    <w:rsid w:val="00A9327B"/>
    <w:rsid w:val="00A94DC3"/>
    <w:rsid w:val="00A95E04"/>
    <w:rsid w:val="00A9635F"/>
    <w:rsid w:val="00A9667C"/>
    <w:rsid w:val="00A96BC2"/>
    <w:rsid w:val="00AA0D38"/>
    <w:rsid w:val="00AA2183"/>
    <w:rsid w:val="00AA22ED"/>
    <w:rsid w:val="00AA2ABF"/>
    <w:rsid w:val="00AA36C9"/>
    <w:rsid w:val="00AA5163"/>
    <w:rsid w:val="00AA5663"/>
    <w:rsid w:val="00AA599C"/>
    <w:rsid w:val="00AA5A67"/>
    <w:rsid w:val="00AA5E03"/>
    <w:rsid w:val="00AA63A4"/>
    <w:rsid w:val="00AA7315"/>
    <w:rsid w:val="00AA7392"/>
    <w:rsid w:val="00AB04E3"/>
    <w:rsid w:val="00AB4282"/>
    <w:rsid w:val="00AB4804"/>
    <w:rsid w:val="00AB5D00"/>
    <w:rsid w:val="00AB6815"/>
    <w:rsid w:val="00AC0CCB"/>
    <w:rsid w:val="00AC15F4"/>
    <w:rsid w:val="00AC1F28"/>
    <w:rsid w:val="00AC1F2E"/>
    <w:rsid w:val="00AC24DE"/>
    <w:rsid w:val="00AC4B59"/>
    <w:rsid w:val="00AC579D"/>
    <w:rsid w:val="00AC616B"/>
    <w:rsid w:val="00AC6FD1"/>
    <w:rsid w:val="00AD0598"/>
    <w:rsid w:val="00AD11F6"/>
    <w:rsid w:val="00AD1D94"/>
    <w:rsid w:val="00AD2913"/>
    <w:rsid w:val="00AD3062"/>
    <w:rsid w:val="00AD426F"/>
    <w:rsid w:val="00AD4EAD"/>
    <w:rsid w:val="00AD7154"/>
    <w:rsid w:val="00AD794F"/>
    <w:rsid w:val="00AE0E68"/>
    <w:rsid w:val="00AE1233"/>
    <w:rsid w:val="00AE40B0"/>
    <w:rsid w:val="00AE434D"/>
    <w:rsid w:val="00AE56CD"/>
    <w:rsid w:val="00AE5EE2"/>
    <w:rsid w:val="00AE6570"/>
    <w:rsid w:val="00AE6CDE"/>
    <w:rsid w:val="00AE6FF1"/>
    <w:rsid w:val="00AF1845"/>
    <w:rsid w:val="00AF1DA7"/>
    <w:rsid w:val="00AF25A7"/>
    <w:rsid w:val="00AF2946"/>
    <w:rsid w:val="00AF3D9E"/>
    <w:rsid w:val="00AF407D"/>
    <w:rsid w:val="00AF45D8"/>
    <w:rsid w:val="00AF5B83"/>
    <w:rsid w:val="00AF62E2"/>
    <w:rsid w:val="00AF7D7D"/>
    <w:rsid w:val="00B00A41"/>
    <w:rsid w:val="00B00FCA"/>
    <w:rsid w:val="00B011F7"/>
    <w:rsid w:val="00B01A78"/>
    <w:rsid w:val="00B01CA2"/>
    <w:rsid w:val="00B0419D"/>
    <w:rsid w:val="00B04206"/>
    <w:rsid w:val="00B0434A"/>
    <w:rsid w:val="00B05888"/>
    <w:rsid w:val="00B058C3"/>
    <w:rsid w:val="00B05D6C"/>
    <w:rsid w:val="00B05FF7"/>
    <w:rsid w:val="00B066F8"/>
    <w:rsid w:val="00B070A9"/>
    <w:rsid w:val="00B07543"/>
    <w:rsid w:val="00B07A59"/>
    <w:rsid w:val="00B101F6"/>
    <w:rsid w:val="00B10EC6"/>
    <w:rsid w:val="00B1233E"/>
    <w:rsid w:val="00B1482A"/>
    <w:rsid w:val="00B1483F"/>
    <w:rsid w:val="00B16936"/>
    <w:rsid w:val="00B17040"/>
    <w:rsid w:val="00B173DB"/>
    <w:rsid w:val="00B17519"/>
    <w:rsid w:val="00B205CE"/>
    <w:rsid w:val="00B20E3A"/>
    <w:rsid w:val="00B2143D"/>
    <w:rsid w:val="00B22509"/>
    <w:rsid w:val="00B2276C"/>
    <w:rsid w:val="00B22C99"/>
    <w:rsid w:val="00B22ECB"/>
    <w:rsid w:val="00B249EC"/>
    <w:rsid w:val="00B2535D"/>
    <w:rsid w:val="00B266E7"/>
    <w:rsid w:val="00B267F1"/>
    <w:rsid w:val="00B26E15"/>
    <w:rsid w:val="00B27C1C"/>
    <w:rsid w:val="00B27E16"/>
    <w:rsid w:val="00B3093D"/>
    <w:rsid w:val="00B30A6D"/>
    <w:rsid w:val="00B319DD"/>
    <w:rsid w:val="00B33D21"/>
    <w:rsid w:val="00B35148"/>
    <w:rsid w:val="00B35B81"/>
    <w:rsid w:val="00B35D46"/>
    <w:rsid w:val="00B40FD4"/>
    <w:rsid w:val="00B41047"/>
    <w:rsid w:val="00B42A85"/>
    <w:rsid w:val="00B42DDF"/>
    <w:rsid w:val="00B4364E"/>
    <w:rsid w:val="00B43B0E"/>
    <w:rsid w:val="00B45388"/>
    <w:rsid w:val="00B50481"/>
    <w:rsid w:val="00B50739"/>
    <w:rsid w:val="00B50A56"/>
    <w:rsid w:val="00B50B1D"/>
    <w:rsid w:val="00B51152"/>
    <w:rsid w:val="00B51847"/>
    <w:rsid w:val="00B52119"/>
    <w:rsid w:val="00B52F10"/>
    <w:rsid w:val="00B53333"/>
    <w:rsid w:val="00B535E7"/>
    <w:rsid w:val="00B55C42"/>
    <w:rsid w:val="00B561FB"/>
    <w:rsid w:val="00B56B2C"/>
    <w:rsid w:val="00B57DCE"/>
    <w:rsid w:val="00B60233"/>
    <w:rsid w:val="00B60DD3"/>
    <w:rsid w:val="00B6116E"/>
    <w:rsid w:val="00B640D5"/>
    <w:rsid w:val="00B649ED"/>
    <w:rsid w:val="00B66893"/>
    <w:rsid w:val="00B66C3B"/>
    <w:rsid w:val="00B66F34"/>
    <w:rsid w:val="00B67EA4"/>
    <w:rsid w:val="00B70909"/>
    <w:rsid w:val="00B70C04"/>
    <w:rsid w:val="00B720BD"/>
    <w:rsid w:val="00B73B77"/>
    <w:rsid w:val="00B744C6"/>
    <w:rsid w:val="00B75E6A"/>
    <w:rsid w:val="00B773C0"/>
    <w:rsid w:val="00B77F1E"/>
    <w:rsid w:val="00B80203"/>
    <w:rsid w:val="00B80B6F"/>
    <w:rsid w:val="00B82D41"/>
    <w:rsid w:val="00B8311A"/>
    <w:rsid w:val="00B84AFB"/>
    <w:rsid w:val="00B84B72"/>
    <w:rsid w:val="00B8557F"/>
    <w:rsid w:val="00B86EC3"/>
    <w:rsid w:val="00B87ADD"/>
    <w:rsid w:val="00B87CEB"/>
    <w:rsid w:val="00B90B98"/>
    <w:rsid w:val="00B90E8E"/>
    <w:rsid w:val="00B91F76"/>
    <w:rsid w:val="00B92B9F"/>
    <w:rsid w:val="00B9469A"/>
    <w:rsid w:val="00B96B9D"/>
    <w:rsid w:val="00B9733C"/>
    <w:rsid w:val="00B974B1"/>
    <w:rsid w:val="00B97B90"/>
    <w:rsid w:val="00BA03B0"/>
    <w:rsid w:val="00BA1A01"/>
    <w:rsid w:val="00BA238D"/>
    <w:rsid w:val="00BA2A79"/>
    <w:rsid w:val="00BA3241"/>
    <w:rsid w:val="00BA35AB"/>
    <w:rsid w:val="00BA379E"/>
    <w:rsid w:val="00BA40EF"/>
    <w:rsid w:val="00BA42D5"/>
    <w:rsid w:val="00BA4FCC"/>
    <w:rsid w:val="00BA5730"/>
    <w:rsid w:val="00BA7824"/>
    <w:rsid w:val="00BB0C91"/>
    <w:rsid w:val="00BB263E"/>
    <w:rsid w:val="00BB3A2A"/>
    <w:rsid w:val="00BB3AD9"/>
    <w:rsid w:val="00BB5D90"/>
    <w:rsid w:val="00BC0352"/>
    <w:rsid w:val="00BC0636"/>
    <w:rsid w:val="00BC0CBA"/>
    <w:rsid w:val="00BC0FC3"/>
    <w:rsid w:val="00BC19D6"/>
    <w:rsid w:val="00BC3864"/>
    <w:rsid w:val="00BC3E91"/>
    <w:rsid w:val="00BC3F19"/>
    <w:rsid w:val="00BC5045"/>
    <w:rsid w:val="00BC60E3"/>
    <w:rsid w:val="00BD0FF6"/>
    <w:rsid w:val="00BD1208"/>
    <w:rsid w:val="00BD1812"/>
    <w:rsid w:val="00BD377E"/>
    <w:rsid w:val="00BD3A7D"/>
    <w:rsid w:val="00BD743E"/>
    <w:rsid w:val="00BD7A4A"/>
    <w:rsid w:val="00BE0186"/>
    <w:rsid w:val="00BE0EBB"/>
    <w:rsid w:val="00BE1B14"/>
    <w:rsid w:val="00BE4716"/>
    <w:rsid w:val="00BE51B7"/>
    <w:rsid w:val="00BE728A"/>
    <w:rsid w:val="00BE799A"/>
    <w:rsid w:val="00BF13DF"/>
    <w:rsid w:val="00BF176A"/>
    <w:rsid w:val="00BF2376"/>
    <w:rsid w:val="00BF37A2"/>
    <w:rsid w:val="00BF3E1B"/>
    <w:rsid w:val="00BF3E81"/>
    <w:rsid w:val="00BF40E6"/>
    <w:rsid w:val="00BF4C59"/>
    <w:rsid w:val="00BF6585"/>
    <w:rsid w:val="00BF680E"/>
    <w:rsid w:val="00BF6BA8"/>
    <w:rsid w:val="00C00C6A"/>
    <w:rsid w:val="00C03777"/>
    <w:rsid w:val="00C03CD1"/>
    <w:rsid w:val="00C042AB"/>
    <w:rsid w:val="00C04374"/>
    <w:rsid w:val="00C04506"/>
    <w:rsid w:val="00C063D6"/>
    <w:rsid w:val="00C0645C"/>
    <w:rsid w:val="00C06E7C"/>
    <w:rsid w:val="00C077F3"/>
    <w:rsid w:val="00C079E9"/>
    <w:rsid w:val="00C07C9E"/>
    <w:rsid w:val="00C07D36"/>
    <w:rsid w:val="00C102BC"/>
    <w:rsid w:val="00C11BF9"/>
    <w:rsid w:val="00C121AB"/>
    <w:rsid w:val="00C12231"/>
    <w:rsid w:val="00C12BC7"/>
    <w:rsid w:val="00C12D83"/>
    <w:rsid w:val="00C140CA"/>
    <w:rsid w:val="00C15BCB"/>
    <w:rsid w:val="00C1790A"/>
    <w:rsid w:val="00C17A70"/>
    <w:rsid w:val="00C17F20"/>
    <w:rsid w:val="00C2147C"/>
    <w:rsid w:val="00C22D98"/>
    <w:rsid w:val="00C2315F"/>
    <w:rsid w:val="00C23E5E"/>
    <w:rsid w:val="00C25657"/>
    <w:rsid w:val="00C25B32"/>
    <w:rsid w:val="00C25B9F"/>
    <w:rsid w:val="00C25F89"/>
    <w:rsid w:val="00C261DA"/>
    <w:rsid w:val="00C2623B"/>
    <w:rsid w:val="00C30304"/>
    <w:rsid w:val="00C30D1F"/>
    <w:rsid w:val="00C31840"/>
    <w:rsid w:val="00C318B6"/>
    <w:rsid w:val="00C32D90"/>
    <w:rsid w:val="00C32EFF"/>
    <w:rsid w:val="00C37031"/>
    <w:rsid w:val="00C40C2B"/>
    <w:rsid w:val="00C41208"/>
    <w:rsid w:val="00C41D28"/>
    <w:rsid w:val="00C435EF"/>
    <w:rsid w:val="00C43E53"/>
    <w:rsid w:val="00C45B2C"/>
    <w:rsid w:val="00C465F4"/>
    <w:rsid w:val="00C504EB"/>
    <w:rsid w:val="00C5167C"/>
    <w:rsid w:val="00C51E37"/>
    <w:rsid w:val="00C51EC5"/>
    <w:rsid w:val="00C5382F"/>
    <w:rsid w:val="00C54B9B"/>
    <w:rsid w:val="00C550EB"/>
    <w:rsid w:val="00C55156"/>
    <w:rsid w:val="00C570A1"/>
    <w:rsid w:val="00C63D4B"/>
    <w:rsid w:val="00C66483"/>
    <w:rsid w:val="00C66C28"/>
    <w:rsid w:val="00C706D9"/>
    <w:rsid w:val="00C7075E"/>
    <w:rsid w:val="00C70A44"/>
    <w:rsid w:val="00C70B17"/>
    <w:rsid w:val="00C71C17"/>
    <w:rsid w:val="00C71E14"/>
    <w:rsid w:val="00C72140"/>
    <w:rsid w:val="00C722E9"/>
    <w:rsid w:val="00C7340D"/>
    <w:rsid w:val="00C74CE7"/>
    <w:rsid w:val="00C75982"/>
    <w:rsid w:val="00C75E2F"/>
    <w:rsid w:val="00C7672B"/>
    <w:rsid w:val="00C82DCF"/>
    <w:rsid w:val="00C831C2"/>
    <w:rsid w:val="00C83577"/>
    <w:rsid w:val="00C83CDB"/>
    <w:rsid w:val="00C842C9"/>
    <w:rsid w:val="00C8494F"/>
    <w:rsid w:val="00C84CD0"/>
    <w:rsid w:val="00C8516C"/>
    <w:rsid w:val="00C85625"/>
    <w:rsid w:val="00C85979"/>
    <w:rsid w:val="00C85A52"/>
    <w:rsid w:val="00C85D11"/>
    <w:rsid w:val="00C86772"/>
    <w:rsid w:val="00C90F10"/>
    <w:rsid w:val="00C924A5"/>
    <w:rsid w:val="00C92A9B"/>
    <w:rsid w:val="00C92FEE"/>
    <w:rsid w:val="00C9312B"/>
    <w:rsid w:val="00C93688"/>
    <w:rsid w:val="00C942A5"/>
    <w:rsid w:val="00C9482D"/>
    <w:rsid w:val="00C94EFA"/>
    <w:rsid w:val="00C951AA"/>
    <w:rsid w:val="00C96564"/>
    <w:rsid w:val="00C970CD"/>
    <w:rsid w:val="00C973AD"/>
    <w:rsid w:val="00C974A8"/>
    <w:rsid w:val="00CA0793"/>
    <w:rsid w:val="00CA1401"/>
    <w:rsid w:val="00CA327B"/>
    <w:rsid w:val="00CA3748"/>
    <w:rsid w:val="00CA3B94"/>
    <w:rsid w:val="00CA4879"/>
    <w:rsid w:val="00CA4AA0"/>
    <w:rsid w:val="00CA4F14"/>
    <w:rsid w:val="00CA4F48"/>
    <w:rsid w:val="00CA5754"/>
    <w:rsid w:val="00CA5824"/>
    <w:rsid w:val="00CA77C0"/>
    <w:rsid w:val="00CB0E12"/>
    <w:rsid w:val="00CB1D76"/>
    <w:rsid w:val="00CB27A2"/>
    <w:rsid w:val="00CB2ADD"/>
    <w:rsid w:val="00CB40E1"/>
    <w:rsid w:val="00CB4168"/>
    <w:rsid w:val="00CB4288"/>
    <w:rsid w:val="00CB4759"/>
    <w:rsid w:val="00CB5067"/>
    <w:rsid w:val="00CB51A9"/>
    <w:rsid w:val="00CB51F7"/>
    <w:rsid w:val="00CB56D1"/>
    <w:rsid w:val="00CB6917"/>
    <w:rsid w:val="00CB69AF"/>
    <w:rsid w:val="00CB77F8"/>
    <w:rsid w:val="00CB78E8"/>
    <w:rsid w:val="00CC291E"/>
    <w:rsid w:val="00CC2EF1"/>
    <w:rsid w:val="00CC4AD9"/>
    <w:rsid w:val="00CC50E2"/>
    <w:rsid w:val="00CC5A8E"/>
    <w:rsid w:val="00CC654E"/>
    <w:rsid w:val="00CC6C14"/>
    <w:rsid w:val="00CC6E5B"/>
    <w:rsid w:val="00CD0FC5"/>
    <w:rsid w:val="00CD2487"/>
    <w:rsid w:val="00CD2698"/>
    <w:rsid w:val="00CD519D"/>
    <w:rsid w:val="00CD62C7"/>
    <w:rsid w:val="00CD67A6"/>
    <w:rsid w:val="00CD6E68"/>
    <w:rsid w:val="00CE13C8"/>
    <w:rsid w:val="00CE2B76"/>
    <w:rsid w:val="00CE3631"/>
    <w:rsid w:val="00CE48A1"/>
    <w:rsid w:val="00CE5B65"/>
    <w:rsid w:val="00CE5C0D"/>
    <w:rsid w:val="00CE72E3"/>
    <w:rsid w:val="00CF0AA6"/>
    <w:rsid w:val="00CF3104"/>
    <w:rsid w:val="00CF3DC3"/>
    <w:rsid w:val="00CF4FB9"/>
    <w:rsid w:val="00CF6249"/>
    <w:rsid w:val="00D00D2E"/>
    <w:rsid w:val="00D010F6"/>
    <w:rsid w:val="00D01435"/>
    <w:rsid w:val="00D018AE"/>
    <w:rsid w:val="00D023C7"/>
    <w:rsid w:val="00D03FD5"/>
    <w:rsid w:val="00D0620E"/>
    <w:rsid w:val="00D063E7"/>
    <w:rsid w:val="00D07012"/>
    <w:rsid w:val="00D07398"/>
    <w:rsid w:val="00D07535"/>
    <w:rsid w:val="00D07CB2"/>
    <w:rsid w:val="00D1195D"/>
    <w:rsid w:val="00D11BC3"/>
    <w:rsid w:val="00D11FE4"/>
    <w:rsid w:val="00D13059"/>
    <w:rsid w:val="00D13728"/>
    <w:rsid w:val="00D13F7F"/>
    <w:rsid w:val="00D15897"/>
    <w:rsid w:val="00D16744"/>
    <w:rsid w:val="00D2073D"/>
    <w:rsid w:val="00D208E1"/>
    <w:rsid w:val="00D216EC"/>
    <w:rsid w:val="00D22204"/>
    <w:rsid w:val="00D2372E"/>
    <w:rsid w:val="00D24EAC"/>
    <w:rsid w:val="00D2546B"/>
    <w:rsid w:val="00D279C1"/>
    <w:rsid w:val="00D321C1"/>
    <w:rsid w:val="00D32301"/>
    <w:rsid w:val="00D34FB0"/>
    <w:rsid w:val="00D35D57"/>
    <w:rsid w:val="00D35D6D"/>
    <w:rsid w:val="00D362D7"/>
    <w:rsid w:val="00D36868"/>
    <w:rsid w:val="00D36AA0"/>
    <w:rsid w:val="00D4029C"/>
    <w:rsid w:val="00D40739"/>
    <w:rsid w:val="00D41F11"/>
    <w:rsid w:val="00D42472"/>
    <w:rsid w:val="00D426E8"/>
    <w:rsid w:val="00D44474"/>
    <w:rsid w:val="00D458F2"/>
    <w:rsid w:val="00D45D25"/>
    <w:rsid w:val="00D465BE"/>
    <w:rsid w:val="00D479B3"/>
    <w:rsid w:val="00D47EE3"/>
    <w:rsid w:val="00D52599"/>
    <w:rsid w:val="00D53B3C"/>
    <w:rsid w:val="00D5417B"/>
    <w:rsid w:val="00D56638"/>
    <w:rsid w:val="00D56E66"/>
    <w:rsid w:val="00D57203"/>
    <w:rsid w:val="00D5753B"/>
    <w:rsid w:val="00D5758C"/>
    <w:rsid w:val="00D57720"/>
    <w:rsid w:val="00D57B2C"/>
    <w:rsid w:val="00D60A03"/>
    <w:rsid w:val="00D6258C"/>
    <w:rsid w:val="00D625DD"/>
    <w:rsid w:val="00D64CD0"/>
    <w:rsid w:val="00D651A7"/>
    <w:rsid w:val="00D65B9B"/>
    <w:rsid w:val="00D66093"/>
    <w:rsid w:val="00D6736B"/>
    <w:rsid w:val="00D70185"/>
    <w:rsid w:val="00D71502"/>
    <w:rsid w:val="00D71524"/>
    <w:rsid w:val="00D71BB6"/>
    <w:rsid w:val="00D7381E"/>
    <w:rsid w:val="00D73947"/>
    <w:rsid w:val="00D743CD"/>
    <w:rsid w:val="00D74446"/>
    <w:rsid w:val="00D749A5"/>
    <w:rsid w:val="00D74CA3"/>
    <w:rsid w:val="00D755E5"/>
    <w:rsid w:val="00D75FF5"/>
    <w:rsid w:val="00D778AD"/>
    <w:rsid w:val="00D77ADC"/>
    <w:rsid w:val="00D806E0"/>
    <w:rsid w:val="00D81525"/>
    <w:rsid w:val="00D8384B"/>
    <w:rsid w:val="00D85F22"/>
    <w:rsid w:val="00D866BF"/>
    <w:rsid w:val="00D87B20"/>
    <w:rsid w:val="00D87E68"/>
    <w:rsid w:val="00D909AC"/>
    <w:rsid w:val="00D9198E"/>
    <w:rsid w:val="00D91C11"/>
    <w:rsid w:val="00D91F0D"/>
    <w:rsid w:val="00D920B5"/>
    <w:rsid w:val="00D92FF6"/>
    <w:rsid w:val="00D938A1"/>
    <w:rsid w:val="00D9512F"/>
    <w:rsid w:val="00D95BA0"/>
    <w:rsid w:val="00D96C41"/>
    <w:rsid w:val="00D96FD2"/>
    <w:rsid w:val="00D97392"/>
    <w:rsid w:val="00D97666"/>
    <w:rsid w:val="00D97B7F"/>
    <w:rsid w:val="00DA2700"/>
    <w:rsid w:val="00DA4966"/>
    <w:rsid w:val="00DA5405"/>
    <w:rsid w:val="00DA56B6"/>
    <w:rsid w:val="00DA65AD"/>
    <w:rsid w:val="00DA787E"/>
    <w:rsid w:val="00DA7B93"/>
    <w:rsid w:val="00DB020B"/>
    <w:rsid w:val="00DB09C5"/>
    <w:rsid w:val="00DB2F8A"/>
    <w:rsid w:val="00DB3D0C"/>
    <w:rsid w:val="00DB63D6"/>
    <w:rsid w:val="00DB653D"/>
    <w:rsid w:val="00DB6F5F"/>
    <w:rsid w:val="00DB7755"/>
    <w:rsid w:val="00DB7FEC"/>
    <w:rsid w:val="00DC027E"/>
    <w:rsid w:val="00DC0F72"/>
    <w:rsid w:val="00DC103D"/>
    <w:rsid w:val="00DC20D3"/>
    <w:rsid w:val="00DC3632"/>
    <w:rsid w:val="00DC3674"/>
    <w:rsid w:val="00DC4063"/>
    <w:rsid w:val="00DC455E"/>
    <w:rsid w:val="00DC50CD"/>
    <w:rsid w:val="00DC5861"/>
    <w:rsid w:val="00DC64E8"/>
    <w:rsid w:val="00DC6B59"/>
    <w:rsid w:val="00DD00EC"/>
    <w:rsid w:val="00DD0D9B"/>
    <w:rsid w:val="00DD1AB8"/>
    <w:rsid w:val="00DD2D8C"/>
    <w:rsid w:val="00DD2D9A"/>
    <w:rsid w:val="00DD2E65"/>
    <w:rsid w:val="00DD2F80"/>
    <w:rsid w:val="00DD35AE"/>
    <w:rsid w:val="00DD3773"/>
    <w:rsid w:val="00DD46F1"/>
    <w:rsid w:val="00DD49E0"/>
    <w:rsid w:val="00DD57D0"/>
    <w:rsid w:val="00DE127B"/>
    <w:rsid w:val="00DE22DE"/>
    <w:rsid w:val="00DE271C"/>
    <w:rsid w:val="00DE27FC"/>
    <w:rsid w:val="00DE30BB"/>
    <w:rsid w:val="00DE46A9"/>
    <w:rsid w:val="00DE4888"/>
    <w:rsid w:val="00DE52CB"/>
    <w:rsid w:val="00DE5BD0"/>
    <w:rsid w:val="00DE6C37"/>
    <w:rsid w:val="00DE738E"/>
    <w:rsid w:val="00DE7BAE"/>
    <w:rsid w:val="00DF0980"/>
    <w:rsid w:val="00DF0E1C"/>
    <w:rsid w:val="00DF21C8"/>
    <w:rsid w:val="00DF3B3F"/>
    <w:rsid w:val="00DF40B8"/>
    <w:rsid w:val="00DF55C5"/>
    <w:rsid w:val="00DF56D2"/>
    <w:rsid w:val="00DF58E9"/>
    <w:rsid w:val="00DF5991"/>
    <w:rsid w:val="00DF61D8"/>
    <w:rsid w:val="00DF648D"/>
    <w:rsid w:val="00DF67B6"/>
    <w:rsid w:val="00DF6BC4"/>
    <w:rsid w:val="00E00042"/>
    <w:rsid w:val="00E03E93"/>
    <w:rsid w:val="00E05237"/>
    <w:rsid w:val="00E05C1B"/>
    <w:rsid w:val="00E05D2B"/>
    <w:rsid w:val="00E07F4D"/>
    <w:rsid w:val="00E111DE"/>
    <w:rsid w:val="00E12956"/>
    <w:rsid w:val="00E146D4"/>
    <w:rsid w:val="00E14C78"/>
    <w:rsid w:val="00E14FDE"/>
    <w:rsid w:val="00E16176"/>
    <w:rsid w:val="00E213BB"/>
    <w:rsid w:val="00E223B9"/>
    <w:rsid w:val="00E22CE3"/>
    <w:rsid w:val="00E234A2"/>
    <w:rsid w:val="00E23EC7"/>
    <w:rsid w:val="00E25422"/>
    <w:rsid w:val="00E25B37"/>
    <w:rsid w:val="00E26139"/>
    <w:rsid w:val="00E265F3"/>
    <w:rsid w:val="00E26FAC"/>
    <w:rsid w:val="00E27337"/>
    <w:rsid w:val="00E307D3"/>
    <w:rsid w:val="00E309D5"/>
    <w:rsid w:val="00E31C38"/>
    <w:rsid w:val="00E3269F"/>
    <w:rsid w:val="00E334DE"/>
    <w:rsid w:val="00E35361"/>
    <w:rsid w:val="00E35DB0"/>
    <w:rsid w:val="00E36616"/>
    <w:rsid w:val="00E36CD0"/>
    <w:rsid w:val="00E3754A"/>
    <w:rsid w:val="00E37C13"/>
    <w:rsid w:val="00E40B3D"/>
    <w:rsid w:val="00E42D7A"/>
    <w:rsid w:val="00E42E03"/>
    <w:rsid w:val="00E42F0A"/>
    <w:rsid w:val="00E42F68"/>
    <w:rsid w:val="00E42F88"/>
    <w:rsid w:val="00E438F7"/>
    <w:rsid w:val="00E44627"/>
    <w:rsid w:val="00E44F74"/>
    <w:rsid w:val="00E4504E"/>
    <w:rsid w:val="00E457F0"/>
    <w:rsid w:val="00E46818"/>
    <w:rsid w:val="00E473E2"/>
    <w:rsid w:val="00E47988"/>
    <w:rsid w:val="00E5017F"/>
    <w:rsid w:val="00E503B7"/>
    <w:rsid w:val="00E50CAD"/>
    <w:rsid w:val="00E5120B"/>
    <w:rsid w:val="00E515AD"/>
    <w:rsid w:val="00E51F11"/>
    <w:rsid w:val="00E53470"/>
    <w:rsid w:val="00E53D4E"/>
    <w:rsid w:val="00E54553"/>
    <w:rsid w:val="00E55561"/>
    <w:rsid w:val="00E561A5"/>
    <w:rsid w:val="00E56986"/>
    <w:rsid w:val="00E600F7"/>
    <w:rsid w:val="00E613A6"/>
    <w:rsid w:val="00E63340"/>
    <w:rsid w:val="00E64C95"/>
    <w:rsid w:val="00E6516C"/>
    <w:rsid w:val="00E66071"/>
    <w:rsid w:val="00E66223"/>
    <w:rsid w:val="00E66AAE"/>
    <w:rsid w:val="00E66B9C"/>
    <w:rsid w:val="00E66CFD"/>
    <w:rsid w:val="00E67DB8"/>
    <w:rsid w:val="00E70D91"/>
    <w:rsid w:val="00E70DC4"/>
    <w:rsid w:val="00E71184"/>
    <w:rsid w:val="00E727FA"/>
    <w:rsid w:val="00E740F7"/>
    <w:rsid w:val="00E74182"/>
    <w:rsid w:val="00E74F62"/>
    <w:rsid w:val="00E75981"/>
    <w:rsid w:val="00E80066"/>
    <w:rsid w:val="00E81040"/>
    <w:rsid w:val="00E81874"/>
    <w:rsid w:val="00E833EC"/>
    <w:rsid w:val="00E83E57"/>
    <w:rsid w:val="00E8488C"/>
    <w:rsid w:val="00E849CB"/>
    <w:rsid w:val="00E859CA"/>
    <w:rsid w:val="00E85AB0"/>
    <w:rsid w:val="00E85C39"/>
    <w:rsid w:val="00E85D74"/>
    <w:rsid w:val="00E87D5D"/>
    <w:rsid w:val="00E918A3"/>
    <w:rsid w:val="00E925D0"/>
    <w:rsid w:val="00E93B1C"/>
    <w:rsid w:val="00E9511C"/>
    <w:rsid w:val="00E9521A"/>
    <w:rsid w:val="00E95DF2"/>
    <w:rsid w:val="00E96652"/>
    <w:rsid w:val="00E9690A"/>
    <w:rsid w:val="00E96FFC"/>
    <w:rsid w:val="00E97EA9"/>
    <w:rsid w:val="00EA199D"/>
    <w:rsid w:val="00EA29C8"/>
    <w:rsid w:val="00EA49D7"/>
    <w:rsid w:val="00EA5876"/>
    <w:rsid w:val="00EA72AB"/>
    <w:rsid w:val="00EB01FD"/>
    <w:rsid w:val="00EB120A"/>
    <w:rsid w:val="00EB19CE"/>
    <w:rsid w:val="00EB1B88"/>
    <w:rsid w:val="00EB2C7F"/>
    <w:rsid w:val="00EB49D9"/>
    <w:rsid w:val="00EB5486"/>
    <w:rsid w:val="00EB6483"/>
    <w:rsid w:val="00EB675B"/>
    <w:rsid w:val="00EB6FB7"/>
    <w:rsid w:val="00EC1340"/>
    <w:rsid w:val="00EC33EF"/>
    <w:rsid w:val="00EC4733"/>
    <w:rsid w:val="00EC56E2"/>
    <w:rsid w:val="00EC5E15"/>
    <w:rsid w:val="00EC5EF2"/>
    <w:rsid w:val="00EC75FD"/>
    <w:rsid w:val="00EC7DFC"/>
    <w:rsid w:val="00EC7FBC"/>
    <w:rsid w:val="00ED086C"/>
    <w:rsid w:val="00ED0E11"/>
    <w:rsid w:val="00ED360E"/>
    <w:rsid w:val="00ED39F1"/>
    <w:rsid w:val="00ED3F60"/>
    <w:rsid w:val="00ED5FD4"/>
    <w:rsid w:val="00ED6FE3"/>
    <w:rsid w:val="00ED757A"/>
    <w:rsid w:val="00EE0539"/>
    <w:rsid w:val="00EE182C"/>
    <w:rsid w:val="00EE1A5B"/>
    <w:rsid w:val="00EE28C0"/>
    <w:rsid w:val="00EE3E26"/>
    <w:rsid w:val="00EE44EB"/>
    <w:rsid w:val="00EF0569"/>
    <w:rsid w:val="00EF0CA2"/>
    <w:rsid w:val="00EF159D"/>
    <w:rsid w:val="00EF42E6"/>
    <w:rsid w:val="00EF4396"/>
    <w:rsid w:val="00EF477E"/>
    <w:rsid w:val="00EF652E"/>
    <w:rsid w:val="00EF6967"/>
    <w:rsid w:val="00EF69D7"/>
    <w:rsid w:val="00EF7926"/>
    <w:rsid w:val="00EF7D1B"/>
    <w:rsid w:val="00F002F2"/>
    <w:rsid w:val="00F009C8"/>
    <w:rsid w:val="00F0109A"/>
    <w:rsid w:val="00F02085"/>
    <w:rsid w:val="00F021B4"/>
    <w:rsid w:val="00F026A1"/>
    <w:rsid w:val="00F028C9"/>
    <w:rsid w:val="00F028E8"/>
    <w:rsid w:val="00F02A6D"/>
    <w:rsid w:val="00F037CC"/>
    <w:rsid w:val="00F03BC2"/>
    <w:rsid w:val="00F05EE5"/>
    <w:rsid w:val="00F062B3"/>
    <w:rsid w:val="00F0692C"/>
    <w:rsid w:val="00F10DEC"/>
    <w:rsid w:val="00F114EA"/>
    <w:rsid w:val="00F1319B"/>
    <w:rsid w:val="00F14133"/>
    <w:rsid w:val="00F1417A"/>
    <w:rsid w:val="00F15B53"/>
    <w:rsid w:val="00F160D5"/>
    <w:rsid w:val="00F161FE"/>
    <w:rsid w:val="00F1678E"/>
    <w:rsid w:val="00F20A14"/>
    <w:rsid w:val="00F21398"/>
    <w:rsid w:val="00F21FA2"/>
    <w:rsid w:val="00F220AC"/>
    <w:rsid w:val="00F2276B"/>
    <w:rsid w:val="00F22D49"/>
    <w:rsid w:val="00F23217"/>
    <w:rsid w:val="00F24166"/>
    <w:rsid w:val="00F249E4"/>
    <w:rsid w:val="00F24E89"/>
    <w:rsid w:val="00F252DB"/>
    <w:rsid w:val="00F258AB"/>
    <w:rsid w:val="00F31640"/>
    <w:rsid w:val="00F31A2F"/>
    <w:rsid w:val="00F31CC1"/>
    <w:rsid w:val="00F31FE5"/>
    <w:rsid w:val="00F329C8"/>
    <w:rsid w:val="00F32A17"/>
    <w:rsid w:val="00F335C2"/>
    <w:rsid w:val="00F35258"/>
    <w:rsid w:val="00F358C2"/>
    <w:rsid w:val="00F3611C"/>
    <w:rsid w:val="00F36647"/>
    <w:rsid w:val="00F37186"/>
    <w:rsid w:val="00F40899"/>
    <w:rsid w:val="00F408D9"/>
    <w:rsid w:val="00F40A35"/>
    <w:rsid w:val="00F426E8"/>
    <w:rsid w:val="00F460D6"/>
    <w:rsid w:val="00F4723A"/>
    <w:rsid w:val="00F47D55"/>
    <w:rsid w:val="00F519BF"/>
    <w:rsid w:val="00F52288"/>
    <w:rsid w:val="00F52710"/>
    <w:rsid w:val="00F53883"/>
    <w:rsid w:val="00F53ED7"/>
    <w:rsid w:val="00F542AA"/>
    <w:rsid w:val="00F55087"/>
    <w:rsid w:val="00F563C8"/>
    <w:rsid w:val="00F565D7"/>
    <w:rsid w:val="00F56DB5"/>
    <w:rsid w:val="00F57771"/>
    <w:rsid w:val="00F5791C"/>
    <w:rsid w:val="00F57B1D"/>
    <w:rsid w:val="00F60B00"/>
    <w:rsid w:val="00F61119"/>
    <w:rsid w:val="00F61722"/>
    <w:rsid w:val="00F62160"/>
    <w:rsid w:val="00F62D95"/>
    <w:rsid w:val="00F6305C"/>
    <w:rsid w:val="00F63727"/>
    <w:rsid w:val="00F65487"/>
    <w:rsid w:val="00F65826"/>
    <w:rsid w:val="00F65E82"/>
    <w:rsid w:val="00F66D0C"/>
    <w:rsid w:val="00F674AA"/>
    <w:rsid w:val="00F675A2"/>
    <w:rsid w:val="00F723DD"/>
    <w:rsid w:val="00F730B9"/>
    <w:rsid w:val="00F73FA5"/>
    <w:rsid w:val="00F7417D"/>
    <w:rsid w:val="00F74532"/>
    <w:rsid w:val="00F758E6"/>
    <w:rsid w:val="00F76446"/>
    <w:rsid w:val="00F77C94"/>
    <w:rsid w:val="00F77EB7"/>
    <w:rsid w:val="00F77FDA"/>
    <w:rsid w:val="00F8292A"/>
    <w:rsid w:val="00F82E56"/>
    <w:rsid w:val="00F8376A"/>
    <w:rsid w:val="00F83A2F"/>
    <w:rsid w:val="00F84D33"/>
    <w:rsid w:val="00F85B31"/>
    <w:rsid w:val="00F8644F"/>
    <w:rsid w:val="00F8655F"/>
    <w:rsid w:val="00F8667E"/>
    <w:rsid w:val="00F87701"/>
    <w:rsid w:val="00F906ED"/>
    <w:rsid w:val="00F910DA"/>
    <w:rsid w:val="00F94337"/>
    <w:rsid w:val="00F94751"/>
    <w:rsid w:val="00F94B8C"/>
    <w:rsid w:val="00F9617C"/>
    <w:rsid w:val="00F962E4"/>
    <w:rsid w:val="00F965D2"/>
    <w:rsid w:val="00F96881"/>
    <w:rsid w:val="00F9691D"/>
    <w:rsid w:val="00FA0087"/>
    <w:rsid w:val="00FA0665"/>
    <w:rsid w:val="00FA0A7A"/>
    <w:rsid w:val="00FA2D73"/>
    <w:rsid w:val="00FA33FE"/>
    <w:rsid w:val="00FA425F"/>
    <w:rsid w:val="00FA4F9E"/>
    <w:rsid w:val="00FA5773"/>
    <w:rsid w:val="00FA5998"/>
    <w:rsid w:val="00FA7644"/>
    <w:rsid w:val="00FB0FEF"/>
    <w:rsid w:val="00FB29BD"/>
    <w:rsid w:val="00FB2F53"/>
    <w:rsid w:val="00FB3348"/>
    <w:rsid w:val="00FB4551"/>
    <w:rsid w:val="00FB4B61"/>
    <w:rsid w:val="00FB5507"/>
    <w:rsid w:val="00FB5BAC"/>
    <w:rsid w:val="00FB7009"/>
    <w:rsid w:val="00FC016C"/>
    <w:rsid w:val="00FC061E"/>
    <w:rsid w:val="00FC0A1C"/>
    <w:rsid w:val="00FC2000"/>
    <w:rsid w:val="00FC2143"/>
    <w:rsid w:val="00FC254C"/>
    <w:rsid w:val="00FC3AF2"/>
    <w:rsid w:val="00FC41C6"/>
    <w:rsid w:val="00FC508C"/>
    <w:rsid w:val="00FC56F7"/>
    <w:rsid w:val="00FC6EE4"/>
    <w:rsid w:val="00FD0675"/>
    <w:rsid w:val="00FD17BD"/>
    <w:rsid w:val="00FD1B28"/>
    <w:rsid w:val="00FD29A5"/>
    <w:rsid w:val="00FD35FB"/>
    <w:rsid w:val="00FD378D"/>
    <w:rsid w:val="00FD3BCD"/>
    <w:rsid w:val="00FD41AB"/>
    <w:rsid w:val="00FD5F0A"/>
    <w:rsid w:val="00FD70B8"/>
    <w:rsid w:val="00FE02E3"/>
    <w:rsid w:val="00FE10F0"/>
    <w:rsid w:val="00FE1446"/>
    <w:rsid w:val="00FE16FB"/>
    <w:rsid w:val="00FE1913"/>
    <w:rsid w:val="00FE2E3F"/>
    <w:rsid w:val="00FE4E39"/>
    <w:rsid w:val="00FE5335"/>
    <w:rsid w:val="00FE5A53"/>
    <w:rsid w:val="00FE5DA1"/>
    <w:rsid w:val="00FE61B8"/>
    <w:rsid w:val="00FF162B"/>
    <w:rsid w:val="00FF2013"/>
    <w:rsid w:val="00FF2616"/>
    <w:rsid w:val="00FF3F01"/>
    <w:rsid w:val="00FF422F"/>
    <w:rsid w:val="00FF431A"/>
    <w:rsid w:val="00FF5DED"/>
    <w:rsid w:val="00FF6D12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ADC4C"/>
  <w15:chartTrackingRefBased/>
  <w15:docId w15:val="{10C27C58-32B8-42A1-B5D7-00795DF5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FB7"/>
    <w:rPr>
      <w:rFonts w:ascii="Times New Roman" w:eastAsia="Times New Roman" w:hAnsi="Times New Roman"/>
      <w:lang w:val="en-AU"/>
    </w:rPr>
  </w:style>
  <w:style w:type="paragraph" w:styleId="Heading1">
    <w:name w:val="heading 1"/>
    <w:basedOn w:val="Normal"/>
    <w:next w:val="Normal"/>
    <w:qFormat/>
    <w:rsid w:val="00EB6FB7"/>
    <w:pPr>
      <w:keepNext/>
      <w:spacing w:line="360" w:lineRule="auto"/>
      <w:ind w:firstLine="4536"/>
      <w:outlineLvl w:val="0"/>
    </w:pPr>
    <w:rPr>
      <w:i/>
      <w:iCs/>
      <w:sz w:val="24"/>
      <w:szCs w:val="24"/>
      <w:lang w:val="bg-BG" w:eastAsia="en-US"/>
    </w:rPr>
  </w:style>
  <w:style w:type="paragraph" w:styleId="Heading2">
    <w:name w:val="heading 2"/>
    <w:basedOn w:val="Normal"/>
    <w:next w:val="Normal"/>
    <w:link w:val="Heading2Char"/>
    <w:qFormat/>
    <w:rsid w:val="00EB6FB7"/>
    <w:pPr>
      <w:keepNext/>
      <w:jc w:val="center"/>
      <w:outlineLvl w:val="1"/>
    </w:pPr>
    <w:rPr>
      <w:rFonts w:ascii="Calibri" w:eastAsia="Calibri" w:hAnsi="Calibri"/>
      <w:sz w:val="24"/>
      <w:szCs w:val="24"/>
      <w:lang w:val="bg-BG"/>
    </w:rPr>
  </w:style>
  <w:style w:type="paragraph" w:styleId="Heading6">
    <w:name w:val="heading 6"/>
    <w:basedOn w:val="Normal"/>
    <w:next w:val="Normal"/>
    <w:qFormat/>
    <w:rsid w:val="00CB27A2"/>
    <w:pPr>
      <w:spacing w:before="240" w:after="60" w:line="276" w:lineRule="auto"/>
      <w:outlineLvl w:val="5"/>
    </w:pPr>
    <w:rPr>
      <w:rFonts w:eastAsia="Calibri"/>
      <w:b/>
      <w:bCs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">
    <w:name w:val="List Paragraph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rFonts w:ascii="Verdana" w:hAnsi="Verdana"/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</w:pPr>
    <w:rPr>
      <w:rFonts w:ascii="Verdana" w:eastAsia="Calibri" w:hAnsi="Verdana"/>
      <w:lang w:val="x-none" w:eastAsia="x-none"/>
    </w:r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</w:pPr>
    <w:rPr>
      <w:rFonts w:ascii="Verdana" w:eastAsia="Calibri" w:hAnsi="Verdana"/>
      <w:lang w:val="x-none" w:eastAsia="x-none"/>
    </w:r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EB6FB7"/>
    <w:pPr>
      <w:spacing w:line="360" w:lineRule="auto"/>
    </w:pPr>
    <w:rPr>
      <w:rFonts w:ascii="Calibri" w:eastAsia="Calibri" w:hAnsi="Calibri"/>
      <w:sz w:val="24"/>
      <w:szCs w:val="24"/>
      <w:lang w:val="bg-BG" w:eastAsia="en-US"/>
    </w:rPr>
  </w:style>
  <w:style w:type="paragraph" w:styleId="BodyTextIndent">
    <w:name w:val="Body Text Indent"/>
    <w:basedOn w:val="Normal"/>
    <w:rsid w:val="00EB6FB7"/>
    <w:pPr>
      <w:tabs>
        <w:tab w:val="left" w:pos="851"/>
      </w:tabs>
      <w:spacing w:line="360" w:lineRule="auto"/>
      <w:ind w:firstLine="900"/>
    </w:pPr>
    <w:rPr>
      <w:sz w:val="24"/>
      <w:szCs w:val="24"/>
      <w:lang w:val="bg-BG" w:eastAsia="en-US"/>
    </w:rPr>
  </w:style>
  <w:style w:type="paragraph" w:styleId="BodyText2">
    <w:name w:val="Body Text 2"/>
    <w:basedOn w:val="Normal"/>
    <w:rsid w:val="00EB6FB7"/>
    <w:pPr>
      <w:jc w:val="both"/>
    </w:pPr>
    <w:rPr>
      <w:rFonts w:ascii="Courier New" w:eastAsia="Courier New" w:hAnsi="Courier New"/>
      <w:sz w:val="24"/>
      <w:lang w:val="bg-BG"/>
    </w:rPr>
  </w:style>
  <w:style w:type="paragraph" w:styleId="BodyTextIndent2">
    <w:name w:val="Body Text Indent 2"/>
    <w:basedOn w:val="Normal"/>
    <w:rsid w:val="00EB6FB7"/>
    <w:pPr>
      <w:ind w:firstLine="708"/>
    </w:pPr>
    <w:rPr>
      <w:rFonts w:ascii="Times New Roman CYR" w:eastAsia="Courier New" w:hAnsi="Times New Roman CYR"/>
      <w:b/>
      <w:sz w:val="24"/>
      <w:lang w:val="bg-BG" w:eastAsia="en-US"/>
    </w:rPr>
  </w:style>
  <w:style w:type="paragraph" w:styleId="Subtitle">
    <w:name w:val="Subtitle"/>
    <w:basedOn w:val="Normal"/>
    <w:link w:val="SubtitleChar"/>
    <w:qFormat/>
    <w:rsid w:val="00EB6FB7"/>
    <w:rPr>
      <w:rFonts w:ascii="TimokU" w:hAnsi="TimokU"/>
      <w:i/>
      <w:sz w:val="40"/>
      <w:u w:val="single"/>
      <w:lang w:val="x-none" w:eastAsia="x-none"/>
    </w:rPr>
  </w:style>
  <w:style w:type="paragraph" w:customStyle="1" w:styleId="CharChar2">
    <w:name w:val=" Char Char2 Знак Знак"/>
    <w:basedOn w:val="Normal"/>
    <w:rsid w:val="00EB6FB7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Style">
    <w:name w:val="Style"/>
    <w:rsid w:val="004F4A3B"/>
    <w:pPr>
      <w:widowControl w:val="0"/>
      <w:ind w:left="140" w:right="140" w:firstLine="840"/>
      <w:jc w:val="both"/>
    </w:pPr>
    <w:rPr>
      <w:rFonts w:ascii="Times New Roman" w:eastAsia="Times New Roman" w:hAnsi="Times New Roman"/>
      <w:snapToGrid w:val="0"/>
      <w:sz w:val="24"/>
      <w:lang w:val="en-US" w:eastAsia="en-US"/>
    </w:rPr>
  </w:style>
  <w:style w:type="paragraph" w:styleId="BodyText3">
    <w:name w:val="Body Text 3"/>
    <w:basedOn w:val="Normal"/>
    <w:rsid w:val="00B30A6D"/>
    <w:pPr>
      <w:spacing w:after="120"/>
    </w:pPr>
    <w:rPr>
      <w:sz w:val="16"/>
      <w:szCs w:val="16"/>
    </w:rPr>
  </w:style>
  <w:style w:type="paragraph" w:customStyle="1" w:styleId="CharCharChar">
    <w:name w:val=" Char Char Char Знак"/>
    <w:basedOn w:val="Normal"/>
    <w:rsid w:val="00A61D0C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  <w:style w:type="character" w:customStyle="1" w:styleId="BodyTextChar">
    <w:name w:val="Body Text Char"/>
    <w:link w:val="BodyText"/>
    <w:rsid w:val="009C6D79"/>
    <w:rPr>
      <w:sz w:val="24"/>
      <w:szCs w:val="24"/>
      <w:lang w:val="bg-BG" w:eastAsia="en-US" w:bidi="ar-SA"/>
    </w:rPr>
  </w:style>
  <w:style w:type="paragraph" w:customStyle="1" w:styleId="Char">
    <w:name w:val=" Char"/>
    <w:basedOn w:val="Normal"/>
    <w:rsid w:val="00651888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0">
    <w:name w:val=" Char Char Char Знак Знак Знак"/>
    <w:basedOn w:val="Normal"/>
    <w:rsid w:val="004D5E58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verdana">
    <w:name w:val="verdana"/>
    <w:basedOn w:val="BodyTextIndent"/>
    <w:rsid w:val="004D5E58"/>
    <w:pPr>
      <w:tabs>
        <w:tab w:val="left" w:pos="0"/>
        <w:tab w:val="left" w:pos="450"/>
      </w:tabs>
      <w:spacing w:after="200"/>
      <w:ind w:firstLine="709"/>
      <w:jc w:val="both"/>
    </w:pPr>
    <w:rPr>
      <w:rFonts w:ascii="Verdana" w:hAnsi="Verdana"/>
      <w:sz w:val="20"/>
      <w:szCs w:val="20"/>
    </w:rPr>
  </w:style>
  <w:style w:type="paragraph" w:customStyle="1" w:styleId="CharChar">
    <w:name w:val="Char Char Знак"/>
    <w:basedOn w:val="Normal"/>
    <w:rsid w:val="00717ED3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">
    <w:name w:val="Знак Знак"/>
    <w:basedOn w:val="Normal"/>
    <w:rsid w:val="00E3754A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  <w:style w:type="character" w:customStyle="1" w:styleId="historyitem">
    <w:name w:val="historyitem"/>
    <w:basedOn w:val="DefaultParagraphFont"/>
    <w:rsid w:val="00B8311A"/>
  </w:style>
  <w:style w:type="character" w:customStyle="1" w:styleId="historyitemselected1">
    <w:name w:val="historyitemselected1"/>
    <w:rsid w:val="00B8311A"/>
    <w:rPr>
      <w:b/>
      <w:bCs/>
      <w:color w:val="0086C6"/>
    </w:rPr>
  </w:style>
  <w:style w:type="character" w:customStyle="1" w:styleId="SubtitleChar">
    <w:name w:val="Subtitle Char"/>
    <w:link w:val="Subtitle"/>
    <w:rsid w:val="003855DD"/>
    <w:rPr>
      <w:rFonts w:ascii="TimokU" w:eastAsia="Times New Roman" w:hAnsi="TimokU"/>
      <w:i/>
      <w:sz w:val="40"/>
      <w:u w:val="single"/>
    </w:rPr>
  </w:style>
  <w:style w:type="paragraph" w:customStyle="1" w:styleId="CharCharChar1">
    <w:name w:val="Char Char Char Знак"/>
    <w:basedOn w:val="Normal"/>
    <w:rsid w:val="002934BA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  <w:style w:type="paragraph" w:styleId="NormalWeb">
    <w:name w:val="Normal (Web)"/>
    <w:basedOn w:val="Normal"/>
    <w:rsid w:val="008C3F0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Char0">
    <w:name w:val="Char"/>
    <w:basedOn w:val="Normal"/>
    <w:rsid w:val="008A052B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  <w:style w:type="character" w:customStyle="1" w:styleId="Heading2Char">
    <w:name w:val="Heading 2 Char"/>
    <w:link w:val="Heading2"/>
    <w:rsid w:val="00EA199D"/>
    <w:rPr>
      <w:sz w:val="24"/>
      <w:szCs w:val="24"/>
      <w:lang w:val="bg-BG" w:eastAsia="bg-BG" w:bidi="ar-SA"/>
    </w:rPr>
  </w:style>
  <w:style w:type="paragraph" w:customStyle="1" w:styleId="NormalJustified">
    <w:name w:val="Normal + Justified"/>
    <w:aliases w:val="Before: 6 pt,After: 0 pt,Line spacing: single,After: 6 pt,Line spacing: 1.5 lines + Pattern: Clear (Whit...,Line spacing: 1.5 lines"/>
    <w:basedOn w:val="Normal"/>
    <w:rsid w:val="0066603B"/>
    <w:pPr>
      <w:spacing w:after="200" w:line="276" w:lineRule="auto"/>
    </w:pPr>
    <w:rPr>
      <w:rFonts w:ascii="Verdana" w:eastAsia="Calibri" w:hAnsi="Verdana"/>
      <w:szCs w:val="22"/>
      <w:lang w:val="ru-RU" w:eastAsia="en-US"/>
    </w:rPr>
  </w:style>
  <w:style w:type="character" w:customStyle="1" w:styleId="newdocreference">
    <w:name w:val="newdocreference"/>
    <w:rsid w:val="005955F8"/>
  </w:style>
  <w:style w:type="character" w:customStyle="1" w:styleId="samedocreference">
    <w:name w:val="samedocreference"/>
    <w:rsid w:val="00CA4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li.government.bg/bg" TargetMode="External"/><Relationship Id="rId14" Type="http://schemas.openxmlformats.org/officeDocument/2006/relationships/image" Target="media/image6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tsofiagrad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%20on%20D\Elena\Blanki_za%20proverki\Sofiq%20grad%202str%20novo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8" Type="http://schemas.openxmlformats.org/package/2006/relationships/digital-signature/signature" Target="sig8.xml"/><Relationship Id="rId3" Type="http://schemas.openxmlformats.org/package/2006/relationships/digital-signature/signature" Target="sig3.xml"/><Relationship Id="rId7" Type="http://schemas.openxmlformats.org/package/2006/relationships/digital-signature/signature" Target="sig7.xml"/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Relationship Id="rId6" Type="http://schemas.openxmlformats.org/package/2006/relationships/digital-signature/signature" Target="sig6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gIpd5vmvX2uRixOhLiAgGarGtqVHmtVO4i97peDmqDE=</DigestValue>
    </Reference>
    <Reference Type="http://www.w3.org/2000/09/xmldsig#Object" URI="#idOfficeObject">
      <DigestMethod Algorithm="http://www.w3.org/2001/04/xmlenc#sha256"/>
      <DigestValue>V+i4MLtAWSau2EUpzYzyVCxv8wkYbAl9Vdqrv1jpx/A=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9XKHvlIVhNQverZBxwdVwt91GMPtXCe2mFSyvb7zNrY=</DigestValue>
    </Reference>
    <Reference Type="http://www.w3.org/2000/09/xmldsig#Object" URI="#idValidSigLnImg">
      <DigestMethod Algorithm="http://www.w3.org/2001/04/xmlenc#sha256"/>
      <DigestValue>UMcV6QQKtymKsgTpP6IylW01OWt3UdcpBc38RmjruEM=</DigestValue>
    </Reference>
    <Reference Type="http://www.w3.org/2000/09/xmldsig#Object" URI="#idInvalidSigLnImg">
      <DigestMethod Algorithm="http://www.w3.org/2001/04/xmlenc#sha256"/>
      <DigestValue>KVeJaW5muL8JtyXBw+jIoc+VFRj4svYxrd/ic3xQfvQ=</DigestValue>
    </Reference>
  </SignedInfo>
  <SignatureValue>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</SignatureValue>
  <KeyInfo>
    <X509Data>
      <X509Certificate>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BmHiu+T/jOrMFKlms17XvSL/DMZ3vdOfakc8zmvz29o=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MuRcyj4/Ij/J9v/nUu/6vPaMPpP6/XRpZ3w/MZkmHBA=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ZHRAwdPUmxODhGM5y1bfCWR4kZ7SY9+oa2Rm2+eE6+M=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TUo0DlF3S4jT18xFzweGtEoiRSsQbTGdp2d4TG+Rg2k=</DigestValue>
      </Reference>
      <Reference URI="/word/document.xml?ContentType=application/vnd.openxmlformats-officedocument.wordprocessingml.document.main+xml">
        <DigestMethod Algorithm="http://www.w3.org/2001/04/xmlenc#sha256"/>
        <DigestValue>En3QP9JbXli82Jxxz+yQG5oVt0EhcvZzhjQGsKgNVFM=</DigestValue>
      </Reference>
      <Reference URI="/word/endnotes.xml?ContentType=application/vnd.openxmlformats-officedocument.wordprocessingml.endnotes+xml">
        <DigestMethod Algorithm="http://www.w3.org/2001/04/xmlenc#sha256"/>
        <DigestValue>ze+Z/Fef1PhECFEWUHfSeTULq3R+EWJT3dBhtmOIO0U=</DigestValue>
      </Reference>
      <Reference URI="/word/fontTable.xml?ContentType=application/vnd.openxmlformats-officedocument.wordprocessingml.fontTable+xml">
        <DigestMethod Algorithm="http://www.w3.org/2001/04/xmlenc#sha256"/>
        <DigestValue>ucDs1t4FwDJm5l85PtPY/UMd5XEzdIRL/Ohmm5XoYSo=</DigestValue>
      </Reference>
      <Reference URI="/word/footer1.xml?ContentType=application/vnd.openxmlformats-officedocument.wordprocessingml.footer+xml">
        <DigestMethod Algorithm="http://www.w3.org/2001/04/xmlenc#sha256"/>
        <DigestValue>F82lmuVR/vXebgLKKg3ScLi874BHibIBJNzHOCir96I=</DigestValue>
      </Reference>
      <Reference URI="/word/footnotes.xml?ContentType=application/vnd.openxmlformats-officedocument.wordprocessingml.footnotes+xml">
        <DigestMethod Algorithm="http://www.w3.org/2001/04/xmlenc#sha256"/>
        <DigestValue>fFHASQqBvOLdwYtY+YeFPk23S9lPEKxAhFqy0qKyLw4=</DigestValue>
      </Reference>
      <Reference URI="/word/header1.xml?ContentType=application/vnd.openxmlformats-officedocument.wordprocessingml.header+xml">
        <DigestMethod Algorithm="http://www.w3.org/2001/04/xmlenc#sha256"/>
        <DigestValue>WCqzYHDBIK/h/ZahcizN5sQQs4OKNEHhjQW7gBy0JB8=</DigestValue>
      </Reference>
      <Reference URI="/word/media/image1.emf?ContentType=image/x-emf">
        <DigestMethod Algorithm="http://www.w3.org/2001/04/xmlenc#sha256"/>
        <DigestValue>IXPSbzf4SIooNeXFm3tBDvUZzxr+KXWIN0dneNVN2HQ=</DigestValue>
      </Reference>
      <Reference URI="/word/media/image10.jpeg?ContentType=image/jpeg">
        <DigestMethod Algorithm="http://www.w3.org/2001/04/xmlenc#sha256"/>
        <DigestValue>uynsXLICa++py1Vkl1/LhOCmW8W+hyaQe2QQmwwzSYA=</DigestValue>
      </Reference>
      <Reference URI="/word/media/image2.emf?ContentType=image/x-emf">
        <DigestMethod Algorithm="http://www.w3.org/2001/04/xmlenc#sha256"/>
        <DigestValue>Re8KQQdZFS+FNvJZ/cfMc/wc/n/c1kzNo9faTNmqZkM=</DigestValue>
      </Reference>
      <Reference URI="/word/media/image3.emf?ContentType=image/x-emf">
        <DigestMethod Algorithm="http://www.w3.org/2001/04/xmlenc#sha256"/>
        <DigestValue>ihta0oyXcBmHzk7orOMkDDvf2PY3buaMRlhn8dCx5EA=</DigestValue>
      </Reference>
      <Reference URI="/word/media/image4.emf?ContentType=image/x-emf">
        <DigestMethod Algorithm="http://www.w3.org/2001/04/xmlenc#sha256"/>
        <DigestValue>ZzLgILjN+A7292GvOD356dwHS9zky5OuiS3CNwQgIlw=</DigestValue>
      </Reference>
      <Reference URI="/word/media/image5.emf?ContentType=image/x-emf">
        <DigestMethod Algorithm="http://www.w3.org/2001/04/xmlenc#sha256"/>
        <DigestValue>M5YK6YuYSYJeM2GvNPlc9DFqG8OGeVBvgCxOyEH8OHY=</DigestValue>
      </Reference>
      <Reference URI="/word/media/image6.emf?ContentType=image/x-emf">
        <DigestMethod Algorithm="http://www.w3.org/2001/04/xmlenc#sha256"/>
        <DigestValue>RwPUwJXOnesVGahGp7kkWQWHOPFA82iCx2Wv9Lmlg6M=</DigestValue>
      </Reference>
      <Reference URI="/word/media/image7.emf?ContentType=image/x-emf">
        <DigestMethod Algorithm="http://www.w3.org/2001/04/xmlenc#sha256"/>
        <DigestValue>EiYVow+3iMtmhUqIOWzzubwVxOfUgI87auy0iFIL62s=</DigestValue>
      </Reference>
      <Reference URI="/word/media/image8.emf?ContentType=image/x-emf">
        <DigestMethod Algorithm="http://www.w3.org/2001/04/xmlenc#sha256"/>
        <DigestValue>RMiYY34VO2eCBCi1GbgyokU7KYHpzTtU9MHZyOmh7sQ=</DigestValue>
      </Reference>
      <Reference URI="/word/media/image9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UMBcgRIrHOsVSYEJmT8LTdprk4Tbm9PZMZsBOvHWLHw=</DigestValue>
      </Reference>
      <Reference URI="/word/settings.xml?ContentType=application/vnd.openxmlformats-officedocument.wordprocessingml.settings+xml">
        <DigestMethod Algorithm="http://www.w3.org/2001/04/xmlenc#sha256"/>
        <DigestValue>tQ3arc4hlxlt51LvxHrnszsrT/zsyYl5a0xviGgnS20=</DigestValue>
      </Reference>
      <Reference URI="/word/styles.xml?ContentType=application/vnd.openxmlformats-officedocument.wordprocessingml.styles+xml">
        <DigestMethod Algorithm="http://www.w3.org/2001/04/xmlenc#sha256"/>
        <DigestValue>1TfNo1sFiIzg8MDAmpZB2zixihhBTIuPD3XSAPcUKPw=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7yDTU12S3LftJwLSkniHvYqWhwkHE1zorumjFPUQfqA=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2026-07-09T11:50:03Z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{32F4307F-35E1-46C7-92D1-AED8E9FB9BBF}</SetupID>
          <SignatureText>Наталия Гюдженова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2026-07-09T11:50:03Z</xd:SigningTime>
          <xd:SigningCertificate>
            <xd:Cert>
              <xd:CertDigest>
                <DigestMethod Algorithm="http://www.w3.org/2001/04/xmlenc#sha256"/>
                <DigestValue>bB96tIV7LHUNg7IRJynCCvypV6+oHB2nND9MkQ2kG0w=</DigestValue>
              </xd:CertDigest>
              <xd:IssuerSerial>
                <X509IssuerName>C=BG, L=Sofia, O=Information Services JSC, OID.2.5.4.97=NTRBG-831641791, CN=StampIT Global Qualified CA</X509IssuerName>
                <X509SerialNumber>2627481957472936066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9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OQ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0AAABHAAAAKQAAADMAAACV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L4AAABIAAAAJQAAAAwAAAAEAAAAVAAAALQAAAAqAAAAMwAAALwAAABHAAAAAQAAAFWV20FfQttBKgAAADMAAAARAAAATAAAAAAAAAAAAAAAAAAAAP//////////cAAAAB0EMARCBDAEOwQ4BE8EIAATBE4ENAQ2BDUEPQQ+BDIEMAQVAAsAAAAIAAAABwAAAAgAAAAIAAAACQAAAAgAAAAEAAAACAAAAA0AAAAJAAAADAAAAAgAAAAJ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LQAAAAKAAAAUAAAAHUAAABcAAAAAQAAAFWV20FfQttBCgAAAFAAAAARAAAATAAAAAAAAAAAAAAAAAAAAP//////////cAAAAB0EMARCBDAEOwQ4BE8EIAATBE4ENAQ2BDUEPQQ+BDIEMAQVAAgAAAAGAAAABQAAAAYAAAAGAAAABwAAAAYAAAADAAAABQAAAAkAAAAGAAAACQ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VZXbQV9C20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RAEAAAoAAABwAAAA6QAAAHwAAAABAAAAVZXbQV9C20EKAAAAcAAAACkAAABMAAAABAAAAAkAAABwAAAA6wAAAH0AAACgAAAAUwBpAGcAbgBlAGQAIABiAHkAOgAgAE4AYQB0AGEAbABpAGEAIABEAG0AaQB0AHIAaQBlAHYAbgBhACAARwB5AHUAZAB6AGgAZQBuAG8AdgBhACQABgAAAAMAAAAHAAAABwAAAAYAAAAHAAAAAwAAAAcAAAAFAAAAAwAAAAMAAAAIAAAABgAAAAQAAAAGAAAAAwAAAAMAAAAGAAAAAwAAAAgAAAAJAAAAAwAAAAQAAAAEAAAAAwAAAAYAAAAFAAAABwAAAAYAAAADAAAACAAAAAUAAAAHAAAABwAAAAUAAAAHAAAABgAAAAcAAAAHAAAABQAAAAYAAAAWAAAADAAAAAAAAAAlAAAADAAAAAIAAAAOAAAAFAAAAAAAAAAQAAAAFAAAAA==</Object>
  <Object Id="idInvalidSigLnImg">AQAAAGwAAAAAAAAAAAAAAP8AAAB/AAAAAAAAAAAAAABzGwAAtQ0AACBFTUYAAAEAl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9AAAARwAAACkAAAAzAAAAl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+AAAASAAAACUAAAAMAAAABAAAAFQAAAC0AAAAKgAAADMAAAC8AAAARwAAAAEAAABVldtBX0LbQSoAAAAzAAAAEQAAAEwAAAAAAAAAAAAAAAAAAAD//////////3AAAAAdBDAEQgQwBDsEOARPBCAAEwROBDQENgQ1BD0EPgQyBDAEAAALAAAACAAAAAcAAAAIAAAACAAAAAkAAAAIAAAABAAAAAgAAAANAAAACQAAAAw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0AAAACgAAAFAAAAB1AAAAXAAAAAEAAABVldtBX0LbQQoAAABQAAAAEQAAAEwAAAAAAAAAAAAAAAAAAAD//////////3AAAAAdBDAEQgQwBDsEOARPBCAAEwROBDQENgQ1BD0EPgQyBDAEOgAIAAAABgAAAAUAAAAGAAAABgAAAAcAAAAGAAAAAwAAAAUAAAAJAAAABgAAAAkAAAAGAAAABw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kAAABsAAAAAQAAAFWV20FfQttBCgAAAGAAAAAQAAAATAAAAAAAAAAAAAAAAAAAAP//////////bAAAABMEOwQwBDIENQQ9BCAAOAQ9BEEEPwQ1BDoEQgQ+BEAEBQAAAAYAAAAGAAAABgAAAAYAAAAHAAAAAwAAAAcAAAAHAAAABQAAAAcAAAAGAAAABgAAAAUAAAAHAAAABwAAAEsAAABAAAAAMAAAAAUAAAAgAAAAAQAAAAEAAAAQAAAAAAAAAAAAAAAAAQAAgAAAAAAAAAAAAAAAAAEAAIAAAAAlAAAADAAAAAI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EQBAAAKAAAAcAAAAOkAAAB8AAAAAQAAAFWV20FfQttBCgAAAHAAAAApAAAATAAAAAQAAAAJAAAAcAAAAOsAAAB9AAAAoAAAAFMAaQBnAG4AZQBkACAAYgB5ADoAIABOAGEAdABhAGwAaQBhACAARABtAGkAdAByAGkAZQB2AG4AYQAgAEcAeQB1AGQAegBoAGUAbgBvAHYAYQAhAAYAAAADAAAABwAAAAcAAAAGAAAABwAAAAMAAAAHAAAABQAAAAMAAAADAAAACAAAAAYAAAAEAAAABgAAAAMAAAADAAAABgAAAAMAAAAIAAAACQAAAAMAAAAEAAAABAAAAAMAAAAGAAAABQAAAAcAAAAGAAAAAwAAAAgAAAAFAAAABwAAAAcAAAAFAAAABwAAAAYAAAAHAAAABwAAAAU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ZmXzcHzejyXd35aAZzsipzfyUs1Lehhv8ufJwVTV/1s=</DigestValue>
    </Reference>
    <Reference Type="http://www.w3.org/2000/09/xmldsig#Object" URI="#idOfficeObject">
      <DigestMethod Algorithm="http://www.w3.org/2001/04/xmlenc#sha256"/>
      <DigestValue>kprTKkN4YXSovvByGSl+msiEwFR7tl4XZWaY5atnKPw=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e2bS1FAqGKAQOciAwXHMHelK0+rWsGuNLRzoguxWYK0=</DigestValue>
    </Reference>
    <Reference Type="http://www.w3.org/2000/09/xmldsig#Object" URI="#idValidSigLnImg">
      <DigestMethod Algorithm="http://www.w3.org/2001/04/xmlenc#sha256"/>
      <DigestValue>NMx6Q/Niwt6gqv9gYQJAYvijdg8ZELYH6na4yqJsQpI=</DigestValue>
    </Reference>
    <Reference Type="http://www.w3.org/2000/09/xmldsig#Object" URI="#idInvalidSigLnImg">
      <DigestMethod Algorithm="http://www.w3.org/2001/04/xmlenc#sha256"/>
      <DigestValue>pIxBaykpmBMj4Mwrc2HHLH3oBDUbc2LyeLZ1v/gQjXs=</DigestValue>
    </Reference>
  </SignedInfo>
  <SignatureValue>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</SignatureValue>
  <KeyInfo>
    <X509Data>
      <X509Certificate>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BmHiu+T/jOrMFKlms17XvSL/DMZ3vdOfakc8zmvz29o=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MuRcyj4/Ij/J9v/nUu/6vPaMPpP6/XRpZ3w/MZkmHBA=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ZHRAwdPUmxODhGM5y1bfCWR4kZ7SY9+oa2Rm2+eE6+M=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TUo0DlF3S4jT18xFzweGtEoiRSsQbTGdp2d4TG+Rg2k=</DigestValue>
      </Reference>
      <Reference URI="/word/document.xml?ContentType=application/vnd.openxmlformats-officedocument.wordprocessingml.document.main+xml">
        <DigestMethod Algorithm="http://www.w3.org/2001/04/xmlenc#sha256"/>
        <DigestValue>En3QP9JbXli82Jxxz+yQG5oVt0EhcvZzhjQGsKgNVFM=</DigestValue>
      </Reference>
      <Reference URI="/word/endnotes.xml?ContentType=application/vnd.openxmlformats-officedocument.wordprocessingml.endnotes+xml">
        <DigestMethod Algorithm="http://www.w3.org/2001/04/xmlenc#sha256"/>
        <DigestValue>ze+Z/Fef1PhECFEWUHfSeTULq3R+EWJT3dBhtmOIO0U=</DigestValue>
      </Reference>
      <Reference URI="/word/fontTable.xml?ContentType=application/vnd.openxmlformats-officedocument.wordprocessingml.fontTable+xml">
        <DigestMethod Algorithm="http://www.w3.org/2001/04/xmlenc#sha256"/>
        <DigestValue>ucDs1t4FwDJm5l85PtPY/UMd5XEzdIRL/Ohmm5XoYSo=</DigestValue>
      </Reference>
      <Reference URI="/word/footer1.xml?ContentType=application/vnd.openxmlformats-officedocument.wordprocessingml.footer+xml">
        <DigestMethod Algorithm="http://www.w3.org/2001/04/xmlenc#sha256"/>
        <DigestValue>F82lmuVR/vXebgLKKg3ScLi874BHibIBJNzHOCir96I=</DigestValue>
      </Reference>
      <Reference URI="/word/footnotes.xml?ContentType=application/vnd.openxmlformats-officedocument.wordprocessingml.footnotes+xml">
        <DigestMethod Algorithm="http://www.w3.org/2001/04/xmlenc#sha256"/>
        <DigestValue>fFHASQqBvOLdwYtY+YeFPk23S9lPEKxAhFqy0qKyLw4=</DigestValue>
      </Reference>
      <Reference URI="/word/header1.xml?ContentType=application/vnd.openxmlformats-officedocument.wordprocessingml.header+xml">
        <DigestMethod Algorithm="http://www.w3.org/2001/04/xmlenc#sha256"/>
        <DigestValue>WCqzYHDBIK/h/ZahcizN5sQQs4OKNEHhjQW7gBy0JB8=</DigestValue>
      </Reference>
      <Reference URI="/word/media/image1.emf?ContentType=image/x-emf">
        <DigestMethod Algorithm="http://www.w3.org/2001/04/xmlenc#sha256"/>
        <DigestValue>IXPSbzf4SIooNeXFm3tBDvUZzxr+KXWIN0dneNVN2HQ=</DigestValue>
      </Reference>
      <Reference URI="/word/media/image10.jpeg?ContentType=image/jpeg">
        <DigestMethod Algorithm="http://www.w3.org/2001/04/xmlenc#sha256"/>
        <DigestValue>uynsXLICa++py1Vkl1/LhOCmW8W+hyaQe2QQmwwzSYA=</DigestValue>
      </Reference>
      <Reference URI="/word/media/image2.emf?ContentType=image/x-emf">
        <DigestMethod Algorithm="http://www.w3.org/2001/04/xmlenc#sha256"/>
        <DigestValue>Re8KQQdZFS+FNvJZ/cfMc/wc/n/c1kzNo9faTNmqZkM=</DigestValue>
      </Reference>
      <Reference URI="/word/media/image3.emf?ContentType=image/x-emf">
        <DigestMethod Algorithm="http://www.w3.org/2001/04/xmlenc#sha256"/>
        <DigestValue>ihta0oyXcBmHzk7orOMkDDvf2PY3buaMRlhn8dCx5EA=</DigestValue>
      </Reference>
      <Reference URI="/word/media/image4.emf?ContentType=image/x-emf">
        <DigestMethod Algorithm="http://www.w3.org/2001/04/xmlenc#sha256"/>
        <DigestValue>ZzLgILjN+A7292GvOD356dwHS9zky5OuiS3CNwQgIlw=</DigestValue>
      </Reference>
      <Reference URI="/word/media/image5.emf?ContentType=image/x-emf">
        <DigestMethod Algorithm="http://www.w3.org/2001/04/xmlenc#sha256"/>
        <DigestValue>M5YK6YuYSYJeM2GvNPlc9DFqG8OGeVBvgCxOyEH8OHY=</DigestValue>
      </Reference>
      <Reference URI="/word/media/image6.emf?ContentType=image/x-emf">
        <DigestMethod Algorithm="http://www.w3.org/2001/04/xmlenc#sha256"/>
        <DigestValue>RwPUwJXOnesVGahGp7kkWQWHOPFA82iCx2Wv9Lmlg6M=</DigestValue>
      </Reference>
      <Reference URI="/word/media/image7.emf?ContentType=image/x-emf">
        <DigestMethod Algorithm="http://www.w3.org/2001/04/xmlenc#sha256"/>
        <DigestValue>EiYVow+3iMtmhUqIOWzzubwVxOfUgI87auy0iFIL62s=</DigestValue>
      </Reference>
      <Reference URI="/word/media/image8.emf?ContentType=image/x-emf">
        <DigestMethod Algorithm="http://www.w3.org/2001/04/xmlenc#sha256"/>
        <DigestValue>RMiYY34VO2eCBCi1GbgyokU7KYHpzTtU9MHZyOmh7sQ=</DigestValue>
      </Reference>
      <Reference URI="/word/media/image9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UMBcgRIrHOsVSYEJmT8LTdprk4Tbm9PZMZsBOvHWLHw=</DigestValue>
      </Reference>
      <Reference URI="/word/settings.xml?ContentType=application/vnd.openxmlformats-officedocument.wordprocessingml.settings+xml">
        <DigestMethod Algorithm="http://www.w3.org/2001/04/xmlenc#sha256"/>
        <DigestValue>tQ3arc4hlxlt51LvxHrnszsrT/zsyYl5a0xviGgnS20=</DigestValue>
      </Reference>
      <Reference URI="/word/styles.xml?ContentType=application/vnd.openxmlformats-officedocument.wordprocessingml.styles+xml">
        <DigestMethod Algorithm="http://www.w3.org/2001/04/xmlenc#sha256"/>
        <DigestValue>1TfNo1sFiIzg8MDAmpZB2zixihhBTIuPD3XSAPcUKPw=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7yDTU12S3LftJwLSkniHvYqWhwkHE1zorumjFPUQfqA=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2026-07-08T14:49:54Z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{0B42726A-01C4-49B5-B627-347FC6A1790D}</SetupID>
          <SignatureText>Ана Благоева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2026-07-08T14:49:54Z</xd:SigningTime>
          <xd:SigningCertificate>
            <xd:Cert>
              <xd:CertDigest>
                <DigestMethod Algorithm="http://www.w3.org/2001/04/xmlenc#sha256"/>
                <DigestValue>6BFDz5AT1dH4JEGWYFCZCbEi8cm3lDIErd7XDQDJCuA=</DigestValue>
              </xd:CertDigest>
              <xd:IssuerSerial>
                <X509IssuerName>C=BG, L=Sofia, O=Information Services JSC, OID.2.5.4.97=NTRBG-831641791, CN=StampIT Global Qualified CA</X509IssuerName>
                <X509SerialNumber>5306497796760273063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b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1ZpEYAAACIf1mkRgAAAMg9oGb4fwAA0oBxhvh/AABAKdb+aQEAACAp1v5pAQAAAACDsfR/AADQg9fG+H8AANh9WaRGAAAASqFxhvh/AAAAAAAAaQEAALiAWaRGAAAAgC+BsfR/AAAAAAAAAAAAADBnScP4fwAAAAAAAAAAAADI0FTD+H8AAAAAAAAAAAAAAAAAAPR/AAAAAIOx9H8AAAAAAAAAAAAAAAAAAAAAAACPEdHZaMgAAFMJY8MAAAAAAAAAAAAAAAAAAAAAAAAAAOCOMY9pAQAAyH5ZpEYAAADg////AAAAAAYAAAAAAAAAAAAAAAAAAADsfVmk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QAAAAXAAAAAEAAAAtLfFBVZXvQQoAAABQAAAADAAAAEwAAAAAAAAAAAAAAAAAAAD//////////2QAAAAQBD0EMAQgABEEOwQwBDMEPgQ1BDIEMAQHAAAABwAAAAYAAAADAAAABgAAAAYAAAAGAAAABQAAAAc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AtLfFBVZXvQQoAAABgAAAAEAAAAEwAAAAAAAAAAAAAAAAAAAD//////////2wAAAAT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</Object>
  <Object Id="idInvalidSigLnImg">AQAAAGwAAAAAAAAAAAAAAP8AAAB/AAAAAAAAAAAAAAAmHgAA+g4AACBFTUYAAAEAI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DnsWaRGAAAAAAAAAAAAAAAAAFbG+H8AAEMAAAAAAAAAoFwRxvh/AACspLuL+H8AAAAAD8b4fwAA3E3qi/h/AADYsYCJ+H8AABMAAAAAAAAAdL53ifh/AAAAAAAAAAAAAEgAAAAAAAAARCrqi/h/AAAwZ0nD+H8AAAAs6osAAAAAyNBUw/h/AAAAAAAAAAAAAAAAD8b4fwAAAAAAAAAAAAAAAAAAAAAAAAAAAAAAAAAAf4PR2WjIAAAAAAAAAAAAAOCOMY9pAQAAAAAAAAAAAADgjjGPaQEAABjtWaRGAAAA9f///wAAAAAJAAAAAAAAAAAAAAAAAAAAPOxZp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EC7WaRGAAAAgHb3i/h/AABwAfOL+H8AAAMAAAAAAAAAZCnqi/h/AAAAAAAAAAAAAAAAAAAAAAAAAAAAAAAAAAAAAAAAAAAAAAAAAAAAAAAAAAAAAAAAAAAAAAAAAAAAAAAAAAAAAAAAAAAAAAAAAAAwZ0nD+H8AAFLXd4kAAAAAyNBUw/h/AAAAAAAAAAAAACnKWaRGAAAAAAAAAAAAAAAAAAAAAAAAAAAAAAAAAAAAn67R2WjIAAAAABSJAAAAAPDKWaRGAAAAAAAAAAAAAADgjjGPaQEAAKDHWaRGAAAAEPk9kGkBAAAHAAAAAAAAAAAAAAAAAAAA3MZZp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1ZpEYAAACIf1mkRgAAAMg9oGb4fwAA0oBxhvh/AABAKdb+aQEAACAp1v5pAQAAAACDsfR/AADQg9fG+H8AANh9WaRGAAAASqFxhvh/AAAAAAAAaQEAALiAWaRGAAAAgC+BsfR/AAAAAAAAAAAAADBnScP4fwAAAAAAAAAAAADI0FTD+H8AAAAAAAAAAAAAAAAAAPR/AAAAAIOx9H8AAAAAAAAAAAAAAAAAAAAAAACPEdHZaMgAAFMJY8MAAAAAAAAAAAAAAAAAAAAAAAAAAOCOMY9pAQAAyH5ZpEYAAADg////AAAAAAYAAAAAAAAAAAAAAAAAAADsfVmk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QAAAAXAAAAAEAAAAtLfFBVZXvQQoAAABQAAAADAAAAEwAAAAAAAAAAAAAAAAAAAD//////////2QAAAAQBD0EMAQgABEEOwQwBDMEPgQ1BDIEMAQHAAAABwAAAAYAAAADAAAABgAAAAYAAAAGAAAABQAAAAc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AtLfFBVZXvQQoAAABgAAAAEAAAAEwAAAAAAAAAAAAAAAAAAAD//////////2wAAAAT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a3aWW7Z94TsNH4ibfEGETfIcpw61ZuFHq7tmiuWjSHo=</DigestValue>
    </Reference>
    <Reference Type="http://www.w3.org/2000/09/xmldsig#Object" URI="#idOfficeObject">
      <DigestMethod Algorithm="http://www.w3.org/2001/04/xmlenc#sha256"/>
      <DigestValue>sgoNPTrH1w5rTnCRBJQFIap6AHNS8TSrk7gyGMMuy0M=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IKzPDkr+K/JE0WMlGJ2sSGgvvregJGMGHstXqFNTkKQ=</DigestValue>
    </Reference>
    <Reference Type="http://www.w3.org/2000/09/xmldsig#Object" URI="#idValidSigLnImg">
      <DigestMethod Algorithm="http://www.w3.org/2001/04/xmlenc#sha256"/>
      <DigestValue>uL8cjix46fojO3OsnbzKLBXPm5PUCR27HBlp4BuxbYE=</DigestValue>
    </Reference>
    <Reference Type="http://www.w3.org/2000/09/xmldsig#Object" URI="#idInvalidSigLnImg">
      <DigestMethod Algorithm="http://www.w3.org/2001/04/xmlenc#sha256"/>
      <DigestValue>OmfwjyqORrbKsjT35lYPNP1svJJP2mnVosbkIGcT9dc=</DigestValue>
    </Reference>
  </SignedInfo>
  <SignatureValue>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</SignatureValue>
  <KeyInfo>
    <X509Data>
      <X509Certificate>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BmHiu+T/jOrMFKlms17XvSL/DMZ3vdOfakc8zmvz29o=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MuRcyj4/Ij/J9v/nUu/6vPaMPpP6/XRpZ3w/MZkmHBA=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ZHRAwdPUmxODhGM5y1bfCWR4kZ7SY9+oa2Rm2+eE6+M=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TUo0DlF3S4jT18xFzweGtEoiRSsQbTGdp2d4TG+Rg2k=</DigestValue>
      </Reference>
      <Reference URI="/word/document.xml?ContentType=application/vnd.openxmlformats-officedocument.wordprocessingml.document.main+xml">
        <DigestMethod Algorithm="http://www.w3.org/2001/04/xmlenc#sha256"/>
        <DigestValue>En3QP9JbXli82Jxxz+yQG5oVt0EhcvZzhjQGsKgNVFM=</DigestValue>
      </Reference>
      <Reference URI="/word/endnotes.xml?ContentType=application/vnd.openxmlformats-officedocument.wordprocessingml.endnotes+xml">
        <DigestMethod Algorithm="http://www.w3.org/2001/04/xmlenc#sha256"/>
        <DigestValue>ze+Z/Fef1PhECFEWUHfSeTULq3R+EWJT3dBhtmOIO0U=</DigestValue>
      </Reference>
      <Reference URI="/word/fontTable.xml?ContentType=application/vnd.openxmlformats-officedocument.wordprocessingml.fontTable+xml">
        <DigestMethod Algorithm="http://www.w3.org/2001/04/xmlenc#sha256"/>
        <DigestValue>ucDs1t4FwDJm5l85PtPY/UMd5XEzdIRL/Ohmm5XoYSo=</DigestValue>
      </Reference>
      <Reference URI="/word/footer1.xml?ContentType=application/vnd.openxmlformats-officedocument.wordprocessingml.footer+xml">
        <DigestMethod Algorithm="http://www.w3.org/2001/04/xmlenc#sha256"/>
        <DigestValue>F82lmuVR/vXebgLKKg3ScLi874BHibIBJNzHOCir96I=</DigestValue>
      </Reference>
      <Reference URI="/word/footnotes.xml?ContentType=application/vnd.openxmlformats-officedocument.wordprocessingml.footnotes+xml">
        <DigestMethod Algorithm="http://www.w3.org/2001/04/xmlenc#sha256"/>
        <DigestValue>fFHASQqBvOLdwYtY+YeFPk23S9lPEKxAhFqy0qKyLw4=</DigestValue>
      </Reference>
      <Reference URI="/word/header1.xml?ContentType=application/vnd.openxmlformats-officedocument.wordprocessingml.header+xml">
        <DigestMethod Algorithm="http://www.w3.org/2001/04/xmlenc#sha256"/>
        <DigestValue>WCqzYHDBIK/h/ZahcizN5sQQs4OKNEHhjQW7gBy0JB8=</DigestValue>
      </Reference>
      <Reference URI="/word/media/image1.emf?ContentType=image/x-emf">
        <DigestMethod Algorithm="http://www.w3.org/2001/04/xmlenc#sha256"/>
        <DigestValue>IXPSbzf4SIooNeXFm3tBDvUZzxr+KXWIN0dneNVN2HQ=</DigestValue>
      </Reference>
      <Reference URI="/word/media/image10.jpeg?ContentType=image/jpeg">
        <DigestMethod Algorithm="http://www.w3.org/2001/04/xmlenc#sha256"/>
        <DigestValue>uynsXLICa++py1Vkl1/LhOCmW8W+hyaQe2QQmwwzSYA=</DigestValue>
      </Reference>
      <Reference URI="/word/media/image2.emf?ContentType=image/x-emf">
        <DigestMethod Algorithm="http://www.w3.org/2001/04/xmlenc#sha256"/>
        <DigestValue>Re8KQQdZFS+FNvJZ/cfMc/wc/n/c1kzNo9faTNmqZkM=</DigestValue>
      </Reference>
      <Reference URI="/word/media/image3.emf?ContentType=image/x-emf">
        <DigestMethod Algorithm="http://www.w3.org/2001/04/xmlenc#sha256"/>
        <DigestValue>ihta0oyXcBmHzk7orOMkDDvf2PY3buaMRlhn8dCx5EA=</DigestValue>
      </Reference>
      <Reference URI="/word/media/image4.emf?ContentType=image/x-emf">
        <DigestMethod Algorithm="http://www.w3.org/2001/04/xmlenc#sha256"/>
        <DigestValue>ZzLgILjN+A7292GvOD356dwHS9zky5OuiS3CNwQgIlw=</DigestValue>
      </Reference>
      <Reference URI="/word/media/image5.emf?ContentType=image/x-emf">
        <DigestMethod Algorithm="http://www.w3.org/2001/04/xmlenc#sha256"/>
        <DigestValue>M5YK6YuYSYJeM2GvNPlc9DFqG8OGeVBvgCxOyEH8OHY=</DigestValue>
      </Reference>
      <Reference URI="/word/media/image6.emf?ContentType=image/x-emf">
        <DigestMethod Algorithm="http://www.w3.org/2001/04/xmlenc#sha256"/>
        <DigestValue>RwPUwJXOnesVGahGp7kkWQWHOPFA82iCx2Wv9Lmlg6M=</DigestValue>
      </Reference>
      <Reference URI="/word/media/image7.emf?ContentType=image/x-emf">
        <DigestMethod Algorithm="http://www.w3.org/2001/04/xmlenc#sha256"/>
        <DigestValue>EiYVow+3iMtmhUqIOWzzubwVxOfUgI87auy0iFIL62s=</DigestValue>
      </Reference>
      <Reference URI="/word/media/image8.emf?ContentType=image/x-emf">
        <DigestMethod Algorithm="http://www.w3.org/2001/04/xmlenc#sha256"/>
        <DigestValue>RMiYY34VO2eCBCi1GbgyokU7KYHpzTtU9MHZyOmh7sQ=</DigestValue>
      </Reference>
      <Reference URI="/word/media/image9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UMBcgRIrHOsVSYEJmT8LTdprk4Tbm9PZMZsBOvHWLHw=</DigestValue>
      </Reference>
      <Reference URI="/word/settings.xml?ContentType=application/vnd.openxmlformats-officedocument.wordprocessingml.settings+xml">
        <DigestMethod Algorithm="http://www.w3.org/2001/04/xmlenc#sha256"/>
        <DigestValue>tQ3arc4hlxlt51LvxHrnszsrT/zsyYl5a0xviGgnS20=</DigestValue>
      </Reference>
      <Reference URI="/word/styles.xml?ContentType=application/vnd.openxmlformats-officedocument.wordprocessingml.styles+xml">
        <DigestMethod Algorithm="http://www.w3.org/2001/04/xmlenc#sha256"/>
        <DigestValue>1TfNo1sFiIzg8MDAmpZB2zixihhBTIuPD3XSAPcUKPw=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7yDTU12S3LftJwLSkniHvYqWhwkHE1zorumjFPUQfqA=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2026-07-09T11:54:00Z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{322A2571-83A7-4A11-8FA2-B6A8FD9345FE}</SetupID>
          <SignatureText>Николай Георгиев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2026-07-09T11:54:00Z</xd:SigningTime>
          <xd:SigningCertificate>
            <xd:Cert>
              <xd:CertDigest>
                <DigestMethod Algorithm="http://www.w3.org/2001/04/xmlenc#sha256"/>
                <DigestValue>v9jDgUnVvXhgfM3HRnsBV5gMXZZVcd6a/gpbfzdCKCg=</DigestValue>
              </xd:CertDigest>
              <xd:IssuerSerial>
                <X509IssuerName>C=BG, L=Sofia, O=Information Services JSC, OID.2.5.4.97=NTRBG-831641791, CN=StampIT Global Qualified CA</X509IssuerName>
                <X509SerialNumber>5438543566209699140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u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2OVP2B4AAAAAAAk1iAEAAAAAAAAAAAAAoFbiPvh/AAAJAAAAAAAAAAkAAACIAQAAI4W9Bvh/AABgDwk1iAEAAMAMCTWIAQAASOdP2B4AAABAAAAAAAAAAAkAAAAAAAAAHgAAAIgBAABAAAAAAAAAADBnGDz4fwAAAAAAAAAAAADI0CM8+H8AAAAAAAAAAAAAAAAAAAAAAAAAAAAAAAAAAAAAAAAAAAAAAAAAAAAAAADAvC2hcToAAAAAAAAAAAAAOAAAAAAAAAAAAAAAAAAAALB87DyIAQAAoOhP2B4AAABAfX5EiAEAAAcAAAAAAAAAAAAAAAAAAADc50/Y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AcDFMiAEAAADgawP4fwAAAKzxPIgBAAAArPE8iAEAAAAAAAAAAAAAAU6jA/h/AAACAAAAAAAAAAIAAAAAAAAAcHOjA/h/AAA4rPE8iAEAACCsdEyIAQAAoPfzPIgBAAAgrHRMiAEAADwLcwP4fwAAMGcYPPh/AABRFHMDAAAAAMjQIzz4fwAAAAAAAAAAAACg9/M8iAEAAFEUcwP4fwAAAAAAAAAAAAAAAAAAAAAAAPAiLaFxOgAAUwlZPAAAAAAAAAAAAAAAAAAAAAAAAAAAsHzsPIgBAADofk/YHgAAAOD///8AAAAABgAAAAAAAAAAAAAAAAAAAAx+T9h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sAAAACgAAAFAAAABsAAAAXAAAAAEAAAAtLfFBVZXvQQoAAABQAAAAEAAAAEwAAAAAAAAAAAAAAAAAAAD//////////2wAAAAdBDgEOgQ+BDsEMAQ5BCAAEwQ1BD4EQAQzBDgENQQyBAgAAAAHAAAABgAAAAcAAAAGAAAABgAAAAcAAAADAAAABQAAAAYAAAAH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</Object>
  <Object Id="idInvalidSigLnImg">AQAAAGwAAAAAAAAAAAAAAP8AAAB/AAAAAAAAAAAAAAAmHgAA+g4AACBFTUYAAAEAW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I4W9Bvh/AAAKAAsA+H8AAER17Qb4fwAAoFxhPvh/AABIhb0G+H8AAAAAAAAAAAAAoFxhPvh/AACJpU/YHgAAAAAAAAAAAAAACQAAAAAAAAAJAAAAAAAAAEgAAAD4fwAAtFHtBvh/AAAwZxg8+H8AAHBT7QYAAAAAyNAjPPh/AAAAAAAAAAAAAAAAXz74fwAAAAAAAAAAAAAAAAAAAAAAAAAAAAAAAAAA8P0toXE6AAAAAAAAAAAAALB87DyIAQAAAAAAAAAAAACwfOw8iAEAAOinT9geAAAA9f///wAAAAAJAAAAAAAAAAAAAAAAAAAADKdP2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NjlT9geAAAAAAAJNYgBAAAAAAAAAAAAAKBW4j74fwAACQAAAAAAAAAJAAAAiAEAACOFvQb4fwAAYA8JNYgBAADADAk1iAEAAEjnT9geAAAAQAAAAAAAAAAJAAAAAAAAAB4AAACIAQAAQAAAAAAAAAAwZxg8+H8AAAAAAAAAAAAAyNAjPPh/AAAAAAAAAAAAAAAAAAAAAAAAAAAAAAAAAAAAAAAAAAAAAAAAAAAAAAAAwLwtoXE6AAAAAAAAAAAAADgAAAAAAAAAAAAAAAAAAACwfOw8iAEAAKDoT9geAAAAQH1+RIgBAAAHAAAAAAAAAAAAAAAAAAAA3OdP2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HAxTIgBAAAA4GsD+H8AAACs8TyIAQAAAKzxPIgBAAAAAAAAAAAAAAFOowP4fwAAAgAAAAAAAAACAAAAAAAAAHBzowP4fwAAOKzxPIgBAAAgrHRMiAEAAKD38zyIAQAAIKx0TIgBAAA8C3MD+H8AADBnGDz4fwAAURRzAwAAAADI0CM8+H8AAAAAAAAAAAAAoPfzPIgBAABRFHMD+H8AAAAAAAAAAAAAAAAAAAAAAADwIi2hcToAAFMJWTwAAAAAAAAAAAAAAAAAAAAAAAAAALB87DyIAQAA6H5P2B4AAADg////AAAAAAYAAAAAAAAAAAAAAAAAAAAMfk/Y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AAAAFwAAAABAAAALS3xQVWV70EKAAAAUAAAABAAAABMAAAAAAAAAAAAAAAAAAAA//////////9sAAAAHQQ4BDoEPgQ7BDAEOQQgABMENQQ+BEAEMwQ4BDUEMgQIAAAABwAAAAYAAAAHAAAABgAAAAYAAAAHAAAAAwAAAAUAAAAGAAAABwAAAAcAAAAF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bgAAAGwAAAABAAAALS3xQVWV70EKAAAAYAAAABAAAABMAAAAAAAAAAAAAAAAAAAA//////////9sAAAAIQRCBDAEQARIBDgEIAA4BD0EQQQ/BDUEOgRCBD4EQAQHAAAABQAAAAYAAAAHAAAACQAAAAcAAAADAAAABwAAAAcAAAAFAAAABwAAAAYAAAAGAAAABQAAAAc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GAEAAAoAAABwAAAAvQAAAHwAAAABAAAALS3xQVWV70EKAAAAcAAAACIAAABMAAAABAAAAAkAAABwAAAAvwAAAH0AAACQAAAAUwBpAGcAbgBlAGQAIABiAHkAOgAgAE4AaQBrAG8AbABhAHkAIABJAHYAYQBuAG8AdgAgAEcAZQBvAHIAZwBpAGUAdgAGAAAAAwAAAAcAAAAHAAAABgAAAAcAAAADAAAABwAAAAUAAAADAAAAAwAAAAgAAAADAAAABgAAAAcAAAADAAAABgAAAAUAAAADAAAAAwAAAAUAAAAGAAAABwAAAAcAAAAFAAAAAwAAAAgAAAAGAAAABwAAAAQAAAAHAAAAAwAAAAYAAAAFAAAAFgAAAAwAAAAAAAAAJQAAAAwAAAACAAAADgAAABQAAAAAAAAAEAAAABQAAAA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KsZ2gE9Y3tl0/YwI7hvNJhntd9JNqrhwwy3j4KFkEig=</DigestValue>
    </Reference>
    <Reference Type="http://www.w3.org/2000/09/xmldsig#Object" URI="#idOfficeObject">
      <DigestMethod Algorithm="http://www.w3.org/2001/04/xmlenc#sha256"/>
      <DigestValue>AaaF/UDV9J7IKLwwKas6Lb4+TGpexk5hJ8MnXN1US0I=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/tSBuoCbF3R0YexJVdHtt6S+x1kdzUh1OrYwK+gyfok=</DigestValue>
    </Reference>
    <Reference Type="http://www.w3.org/2000/09/xmldsig#Object" URI="#idValidSigLnImg">
      <DigestMethod Algorithm="http://www.w3.org/2001/04/xmlenc#sha256"/>
      <DigestValue>sO7Vsy7SATVRyL1cStz1h47ibnhn20ruZQPjhm3NjYQ=</DigestValue>
    </Reference>
    <Reference Type="http://www.w3.org/2000/09/xmldsig#Object" URI="#idInvalidSigLnImg">
      <DigestMethod Algorithm="http://www.w3.org/2001/04/xmlenc#sha256"/>
      <DigestValue>/Y2k2tgs4goL8BRYH0uUm8lKoWuJEW0EDtSWfWsXrTQ=</DigestValue>
    </Reference>
  </SignedInfo>
  <SignatureValue>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</SignatureValue>
  <KeyInfo>
    <X509Data>
      <X509Certificate>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BmHiu+T/jOrMFKlms17XvSL/DMZ3vdOfakc8zmvz29o=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MuRcyj4/Ij/J9v/nUu/6vPaMPpP6/XRpZ3w/MZkmHBA=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ZHRAwdPUmxODhGM5y1bfCWR4kZ7SY9+oa2Rm2+eE6+M=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TUo0DlF3S4jT18xFzweGtEoiRSsQbTGdp2d4TG+Rg2k=</DigestValue>
      </Reference>
      <Reference URI="/word/document.xml?ContentType=application/vnd.openxmlformats-officedocument.wordprocessingml.document.main+xml">
        <DigestMethod Algorithm="http://www.w3.org/2001/04/xmlenc#sha256"/>
        <DigestValue>En3QP9JbXli82Jxxz+yQG5oVt0EhcvZzhjQGsKgNVFM=</DigestValue>
      </Reference>
      <Reference URI="/word/endnotes.xml?ContentType=application/vnd.openxmlformats-officedocument.wordprocessingml.endnotes+xml">
        <DigestMethod Algorithm="http://www.w3.org/2001/04/xmlenc#sha256"/>
        <DigestValue>ze+Z/Fef1PhECFEWUHfSeTULq3R+EWJT3dBhtmOIO0U=</DigestValue>
      </Reference>
      <Reference URI="/word/fontTable.xml?ContentType=application/vnd.openxmlformats-officedocument.wordprocessingml.fontTable+xml">
        <DigestMethod Algorithm="http://www.w3.org/2001/04/xmlenc#sha256"/>
        <DigestValue>ucDs1t4FwDJm5l85PtPY/UMd5XEzdIRL/Ohmm5XoYSo=</DigestValue>
      </Reference>
      <Reference URI="/word/footer1.xml?ContentType=application/vnd.openxmlformats-officedocument.wordprocessingml.footer+xml">
        <DigestMethod Algorithm="http://www.w3.org/2001/04/xmlenc#sha256"/>
        <DigestValue>F82lmuVR/vXebgLKKg3ScLi874BHibIBJNzHOCir96I=</DigestValue>
      </Reference>
      <Reference URI="/word/footnotes.xml?ContentType=application/vnd.openxmlformats-officedocument.wordprocessingml.footnotes+xml">
        <DigestMethod Algorithm="http://www.w3.org/2001/04/xmlenc#sha256"/>
        <DigestValue>fFHASQqBvOLdwYtY+YeFPk23S9lPEKxAhFqy0qKyLw4=</DigestValue>
      </Reference>
      <Reference URI="/word/header1.xml?ContentType=application/vnd.openxmlformats-officedocument.wordprocessingml.header+xml">
        <DigestMethod Algorithm="http://www.w3.org/2001/04/xmlenc#sha256"/>
        <DigestValue>WCqzYHDBIK/h/ZahcizN5sQQs4OKNEHhjQW7gBy0JB8=</DigestValue>
      </Reference>
      <Reference URI="/word/media/image1.emf?ContentType=image/x-emf">
        <DigestMethod Algorithm="http://www.w3.org/2001/04/xmlenc#sha256"/>
        <DigestValue>IXPSbzf4SIooNeXFm3tBDvUZzxr+KXWIN0dneNVN2HQ=</DigestValue>
      </Reference>
      <Reference URI="/word/media/image10.jpeg?ContentType=image/jpeg">
        <DigestMethod Algorithm="http://www.w3.org/2001/04/xmlenc#sha256"/>
        <DigestValue>uynsXLICa++py1Vkl1/LhOCmW8W+hyaQe2QQmwwzSYA=</DigestValue>
      </Reference>
      <Reference URI="/word/media/image2.emf?ContentType=image/x-emf">
        <DigestMethod Algorithm="http://www.w3.org/2001/04/xmlenc#sha256"/>
        <DigestValue>Re8KQQdZFS+FNvJZ/cfMc/wc/n/c1kzNo9faTNmqZkM=</DigestValue>
      </Reference>
      <Reference URI="/word/media/image3.emf?ContentType=image/x-emf">
        <DigestMethod Algorithm="http://www.w3.org/2001/04/xmlenc#sha256"/>
        <DigestValue>ihta0oyXcBmHzk7orOMkDDvf2PY3buaMRlhn8dCx5EA=</DigestValue>
      </Reference>
      <Reference URI="/word/media/image4.emf?ContentType=image/x-emf">
        <DigestMethod Algorithm="http://www.w3.org/2001/04/xmlenc#sha256"/>
        <DigestValue>ZzLgILjN+A7292GvOD356dwHS9zky5OuiS3CNwQgIlw=</DigestValue>
      </Reference>
      <Reference URI="/word/media/image5.emf?ContentType=image/x-emf">
        <DigestMethod Algorithm="http://www.w3.org/2001/04/xmlenc#sha256"/>
        <DigestValue>M5YK6YuYSYJeM2GvNPlc9DFqG8OGeVBvgCxOyEH8OHY=</DigestValue>
      </Reference>
      <Reference URI="/word/media/image6.emf?ContentType=image/x-emf">
        <DigestMethod Algorithm="http://www.w3.org/2001/04/xmlenc#sha256"/>
        <DigestValue>RwPUwJXOnesVGahGp7kkWQWHOPFA82iCx2Wv9Lmlg6M=</DigestValue>
      </Reference>
      <Reference URI="/word/media/image7.emf?ContentType=image/x-emf">
        <DigestMethod Algorithm="http://www.w3.org/2001/04/xmlenc#sha256"/>
        <DigestValue>EiYVow+3iMtmhUqIOWzzubwVxOfUgI87auy0iFIL62s=</DigestValue>
      </Reference>
      <Reference URI="/word/media/image8.emf?ContentType=image/x-emf">
        <DigestMethod Algorithm="http://www.w3.org/2001/04/xmlenc#sha256"/>
        <DigestValue>RMiYY34VO2eCBCi1GbgyokU7KYHpzTtU9MHZyOmh7sQ=</DigestValue>
      </Reference>
      <Reference URI="/word/media/image9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UMBcgRIrHOsVSYEJmT8LTdprk4Tbm9PZMZsBOvHWLHw=</DigestValue>
      </Reference>
      <Reference URI="/word/settings.xml?ContentType=application/vnd.openxmlformats-officedocument.wordprocessingml.settings+xml">
        <DigestMethod Algorithm="http://www.w3.org/2001/04/xmlenc#sha256"/>
        <DigestValue>tQ3arc4hlxlt51LvxHrnszsrT/zsyYl5a0xviGgnS20=</DigestValue>
      </Reference>
      <Reference URI="/word/styles.xml?ContentType=application/vnd.openxmlformats-officedocument.wordprocessingml.styles+xml">
        <DigestMethod Algorithm="http://www.w3.org/2001/04/xmlenc#sha256"/>
        <DigestValue>1TfNo1sFiIzg8MDAmpZB2zixihhBTIuPD3XSAPcUKPw=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7yDTU12S3LftJwLSkniHvYqWhwkHE1zorumjFPUQfqA=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2026-07-09T11:58:08Z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{0D84FEEE-F084-415E-A0D0-FBEDFF1E022B}</SetupID>
          <SignatureText>Elina Borisova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2026-07-09T11:58:08Z</xd:SigningTime>
          <xd:SigningCertificate>
            <xd:Cert>
              <xd:CertDigest>
                <DigestMethod Algorithm="http://www.w3.org/2001/04/xmlenc#sha256"/>
                <DigestValue>IWeu01DgwVuFcg7PRzDUIjkxCP0TeVJfg2+LXlY1A18=</DigestValue>
              </xd:CertDigest>
              <xd:IssuerSerial>
                <X509IssuerName>C=BG, L=Sofia, O=Information Services JSC, OID.2.5.4.97=NTRBG-831641791, CN=StampIT Global Qualified CA</X509IssuerName>
                <X509SerialNumber>1345576627736416676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o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OQ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IsAAABHAAAAKQAAADMAAABj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IwAAABIAAAAJQAAAAwAAAAEAAAAVAAAAKAAAAAqAAAAMwAAAIoAAABHAAAAAQAAAFWV20FfQttBKgAAADMAAAAOAAAATAAAAAAAAAAAAAAAAAAAAP//////////aAAAAEUAbABpAG4AYQAgAEIAbwByAGkAcwBvAHYAYQAIAAAABAAAAAQAAAAJAAAACAAAAAQAAAAJAAAACQAAAAYAAAAEAAAABw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gAAAACgAAAFAAAABfAAAAXAAAAAEAAABVldtBX0LbQQoAAABQAAAADgAAAEwAAAAAAAAAAAAAAAAAAAD//////////2gAAAAVBDsEOAQ9BDAEIAARBD4EQAQ4BEEEPgQyBDAEBgAAAAYAAAAHAAAABwAAAAYAAAADAAAABgAAAAcAAAAH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BVldtBX0LbQQoAAABgAAAAEAAAAEwAAAAAAAAAAAAAAAAAAAD//////////2wAAAAT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</Object>
  <Object Id="idInvalidSigLnImg">AQAAAGwAAAAAAAAAAAAAAP8AAAB/AAAAAAAAAAAAAABzGwAAtQ0AACBFTUYAAAEAQ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cgAAAACcz+7S6ffb7fnC0t1haH0hMm8aLXIuT8ggOIwoRKslP58cK08AAAEAAAAAAMHg9P///////////+bm5k9SXjw/SzBRzTFU0y1NwSAyVzFGXwEBAgAACA8mnM/u69/SvI9jt4tgjIR9FBosDBEjMVTUMlXWMVPRKUSeDxk4AAAASQ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2U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LAAAARwAAACkAAAAzAAAAY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MAAAASAAAACUAAAAMAAAABAAAAFQAAACgAAAAKgAAADMAAACKAAAARwAAAAEAAABVldtBX0LbQSoAAAAzAAAADgAAAEwAAAAAAAAAAAAAAAAAAAD//////////2gAAABFAGwAaQBuAGEAIABCAG8AcgBpAHMAbwB2AGEACAAAAAQAAAAEAAAACQAAAAgAAAAEAAAACQAAAAkAAAAGAAAABAAAAAc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XwAAAFwAAAABAAAAVZXbQV9C20EKAAAAUAAAAA4AAABMAAAAAAAAAAAAAAAAAAAA//////////9oAAAAFQQ7BDgEPQQwBCAAEQQ+BEAEOARBBD4EMgQwBAYAAAAGAAAABwAAAAcAAAAGAAAAAwAAAAYAAAAHAAAABwAAAAcAAAAF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VZXbQV9C20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GAEAAAoAAABwAAAAvQAAAHwAAAABAAAAVZXbQV9C20EKAAAAcAAAACIAAABMAAAABAAAAAkAAABwAAAAvwAAAH0AAACQAAAAUwBpAGcAbgBlAGQAIABiAHkAOgAgAEUAbABpAG4AYQAgAEIAbwB5AGMAaABlAHYAYQAgAEIAbwByAGkAcwBvAHYAYQAGAAAAAwAAAAcAAAAHAAAABgAAAAcAAAADAAAABwAAAAUAAAADAAAAAwAAAAYAAAADAAAAAwAAAAcAAAAGAAAAAwAAAAcAAAAHAAAABQAAAAUAAAAHAAAABgAAAAUAAAAGAAAAAwAAAAcAAAAHAAAABAAAAAMAAAAFAAAABwAAAAUAAAAGAAAAFgAAAAwAAAAAAAAAJQAAAAwAAAACAAAADgAAABQAAAAAAAAAEAAAABQAAAA=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2EayRmAX2tC/VT23N6M2WFaSmWO+MTpjP2duplF6HVs=</DigestValue>
    </Reference>
    <Reference Type="http://www.w3.org/2000/09/xmldsig#Object" URI="#idOfficeObject">
      <DigestMethod Algorithm="http://www.w3.org/2001/04/xmlenc#sha256"/>
      <DigestValue>J3JRwzG649Hiv+Zd9mKJbGRgriTC9n4f0G+9ChlkM5E=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n7Xgtp8m7SUme1YYY+XsWwQv1gRi94eANUfkOMTNcOQ=</DigestValue>
    </Reference>
    <Reference Type="http://www.w3.org/2000/09/xmldsig#Object" URI="#idValidSigLnImg">
      <DigestMethod Algorithm="http://www.w3.org/2001/04/xmlenc#sha256"/>
      <DigestValue>MXH9agiWQWuDsGgM3uQrpZ+mBEKCRAufxcECKbhyx/M=</DigestValue>
    </Reference>
    <Reference Type="http://www.w3.org/2000/09/xmldsig#Object" URI="#idInvalidSigLnImg">
      <DigestMethod Algorithm="http://www.w3.org/2001/04/xmlenc#sha256"/>
      <DigestValue>ts1Egpzzqw5NfoP+TTEOorJSWFvwe2iobQajeVRzFqk=</DigestValue>
    </Reference>
  </SignedInfo>
  <SignatureValue>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</SignatureValue>
  <KeyInfo>
    <X509Data>
      <X509Certificate>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BmHiu+T/jOrMFKlms17XvSL/DMZ3vdOfakc8zmvz29o=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MuRcyj4/Ij/J9v/nUu/6vPaMPpP6/XRpZ3w/MZkmHBA=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ZHRAwdPUmxODhGM5y1bfCWR4kZ7SY9+oa2Rm2+eE6+M=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TUo0DlF3S4jT18xFzweGtEoiRSsQbTGdp2d4TG+Rg2k=</DigestValue>
      </Reference>
      <Reference URI="/word/document.xml?ContentType=application/vnd.openxmlformats-officedocument.wordprocessingml.document.main+xml">
        <DigestMethod Algorithm="http://www.w3.org/2001/04/xmlenc#sha256"/>
        <DigestValue>En3QP9JbXli82Jxxz+yQG5oVt0EhcvZzhjQGsKgNVFM=</DigestValue>
      </Reference>
      <Reference URI="/word/endnotes.xml?ContentType=application/vnd.openxmlformats-officedocument.wordprocessingml.endnotes+xml">
        <DigestMethod Algorithm="http://www.w3.org/2001/04/xmlenc#sha256"/>
        <DigestValue>ze+Z/Fef1PhECFEWUHfSeTULq3R+EWJT3dBhtmOIO0U=</DigestValue>
      </Reference>
      <Reference URI="/word/fontTable.xml?ContentType=application/vnd.openxmlformats-officedocument.wordprocessingml.fontTable+xml">
        <DigestMethod Algorithm="http://www.w3.org/2001/04/xmlenc#sha256"/>
        <DigestValue>ucDs1t4FwDJm5l85PtPY/UMd5XEzdIRL/Ohmm5XoYSo=</DigestValue>
      </Reference>
      <Reference URI="/word/footer1.xml?ContentType=application/vnd.openxmlformats-officedocument.wordprocessingml.footer+xml">
        <DigestMethod Algorithm="http://www.w3.org/2001/04/xmlenc#sha256"/>
        <DigestValue>F82lmuVR/vXebgLKKg3ScLi874BHibIBJNzHOCir96I=</DigestValue>
      </Reference>
      <Reference URI="/word/footnotes.xml?ContentType=application/vnd.openxmlformats-officedocument.wordprocessingml.footnotes+xml">
        <DigestMethod Algorithm="http://www.w3.org/2001/04/xmlenc#sha256"/>
        <DigestValue>fFHASQqBvOLdwYtY+YeFPk23S9lPEKxAhFqy0qKyLw4=</DigestValue>
      </Reference>
      <Reference URI="/word/header1.xml?ContentType=application/vnd.openxmlformats-officedocument.wordprocessingml.header+xml">
        <DigestMethod Algorithm="http://www.w3.org/2001/04/xmlenc#sha256"/>
        <DigestValue>WCqzYHDBIK/h/ZahcizN5sQQs4OKNEHhjQW7gBy0JB8=</DigestValue>
      </Reference>
      <Reference URI="/word/media/image1.emf?ContentType=image/x-emf">
        <DigestMethod Algorithm="http://www.w3.org/2001/04/xmlenc#sha256"/>
        <DigestValue>IXPSbzf4SIooNeXFm3tBDvUZzxr+KXWIN0dneNVN2HQ=</DigestValue>
      </Reference>
      <Reference URI="/word/media/image10.jpeg?ContentType=image/jpeg">
        <DigestMethod Algorithm="http://www.w3.org/2001/04/xmlenc#sha256"/>
        <DigestValue>uynsXLICa++py1Vkl1/LhOCmW8W+hyaQe2QQmwwzSYA=</DigestValue>
      </Reference>
      <Reference URI="/word/media/image2.emf?ContentType=image/x-emf">
        <DigestMethod Algorithm="http://www.w3.org/2001/04/xmlenc#sha256"/>
        <DigestValue>Re8KQQdZFS+FNvJZ/cfMc/wc/n/c1kzNo9faTNmqZkM=</DigestValue>
      </Reference>
      <Reference URI="/word/media/image3.emf?ContentType=image/x-emf">
        <DigestMethod Algorithm="http://www.w3.org/2001/04/xmlenc#sha256"/>
        <DigestValue>ihta0oyXcBmHzk7orOMkDDvf2PY3buaMRlhn8dCx5EA=</DigestValue>
      </Reference>
      <Reference URI="/word/media/image4.emf?ContentType=image/x-emf">
        <DigestMethod Algorithm="http://www.w3.org/2001/04/xmlenc#sha256"/>
        <DigestValue>ZzLgILjN+A7292GvOD356dwHS9zky5OuiS3CNwQgIlw=</DigestValue>
      </Reference>
      <Reference URI="/word/media/image5.emf?ContentType=image/x-emf">
        <DigestMethod Algorithm="http://www.w3.org/2001/04/xmlenc#sha256"/>
        <DigestValue>M5YK6YuYSYJeM2GvNPlc9DFqG8OGeVBvgCxOyEH8OHY=</DigestValue>
      </Reference>
      <Reference URI="/word/media/image6.emf?ContentType=image/x-emf">
        <DigestMethod Algorithm="http://www.w3.org/2001/04/xmlenc#sha256"/>
        <DigestValue>RwPUwJXOnesVGahGp7kkWQWHOPFA82iCx2Wv9Lmlg6M=</DigestValue>
      </Reference>
      <Reference URI="/word/media/image7.emf?ContentType=image/x-emf">
        <DigestMethod Algorithm="http://www.w3.org/2001/04/xmlenc#sha256"/>
        <DigestValue>EiYVow+3iMtmhUqIOWzzubwVxOfUgI87auy0iFIL62s=</DigestValue>
      </Reference>
      <Reference URI="/word/media/image8.emf?ContentType=image/x-emf">
        <DigestMethod Algorithm="http://www.w3.org/2001/04/xmlenc#sha256"/>
        <DigestValue>RMiYY34VO2eCBCi1GbgyokU7KYHpzTtU9MHZyOmh7sQ=</DigestValue>
      </Reference>
      <Reference URI="/word/media/image9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UMBcgRIrHOsVSYEJmT8LTdprk4Tbm9PZMZsBOvHWLHw=</DigestValue>
      </Reference>
      <Reference URI="/word/settings.xml?ContentType=application/vnd.openxmlformats-officedocument.wordprocessingml.settings+xml">
        <DigestMethod Algorithm="http://www.w3.org/2001/04/xmlenc#sha256"/>
        <DigestValue>tQ3arc4hlxlt51LvxHrnszsrT/zsyYl5a0xviGgnS20=</DigestValue>
      </Reference>
      <Reference URI="/word/styles.xml?ContentType=application/vnd.openxmlformats-officedocument.wordprocessingml.styles+xml">
        <DigestMethod Algorithm="http://www.w3.org/2001/04/xmlenc#sha256"/>
        <DigestValue>1TfNo1sFiIzg8MDAmpZB2zixihhBTIuPD3XSAPcUKPw=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7yDTU12S3LftJwLSkniHvYqWhwkHE1zorumjFPUQfqA=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2026-07-09T12:03:43Z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{A7CD1156-18EC-409E-8F5E-A48509817C82}</SetupID>
          <SignatureText>Розалия Ангелова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2026-07-09T12:03:43Z</xd:SigningTime>
          <xd:SigningCertificate>
            <xd:Cert>
              <xd:CertDigest>
                <DigestMethod Algorithm="http://www.w3.org/2001/04/xmlenc#sha256"/>
                <DigestValue>JKOU6h4jPt4GoXMTx+/qOSAAVsHofeDRKOQZzs2xwco=</DigestValue>
              </xd:CertDigest>
              <xd:IssuerSerial>
                <X509IssuerName>C=BG, L=Sofia, O=Information Services JSC, OID.2.5.4.97=NTRBG-831641791, CN=StampIT Global Qualified CA</X509IssuerName>
                <X509SerialNumber>7694681754259237868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gHAAAWw4AACBFTUYAAAEA3BsAAKo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AADhQS+h5UHBAAAABAAAAAsAAABMAAAAAAAAAAAAAAAAAAAA//////////9kAAAAOQ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AAAOFBL6Hl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oAAABHAAAAKQAAADMAAACC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KsAAABIAAAAJQAAAAwAAAAEAAAAVAAAAKwAAAAqAAAAMwAAAKkAAABHAAAAAQAAAAAA4UEvoeVBKgAAADMAAAAQAAAATAAAAAAAAAAAAAAAAAAAAP//////////bAAAACAEPgQ3BDAEOwQ4BE8EIAAQBD0EMwQ1BDsEPgQyBDAECQAAAAkAAAAHAAAACAAAAAgAAAAJAAAACAAAAAQAAAAKAAAACQAAAAY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sAAAACgAAAFAAAABpAAAAXAAAAAEAAAAAAOFBL6HlQQoAAABQAAAAEAAAAEwAAAAAAAAAAAAAAAAAAAD//////////2wAAAAgBD4ENwQwBDsEOARPBCAAEAQ9BDMENQQ7BD4EMgQwBAYAAAAHAAAABQAAAAYAAAAGAAAABwAAAAYAAAADAAAABwAAAAcAAAAFAAAABgAAAAY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AAAOFBL6HlQQoAAABgAAAAEAAAAEwAAAAAAAAAAAAAAAAAAAD//////////2wAAAAT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</Object>
  <Object Id="idInvalidSigLnImg">AQAAAGwAAAAAAAAAAAAAAP8AAAB/AAAAAAAAAAAAAAAgHAAAWw4AACBFTUYAAAEAfB8AALA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wMgAAAAcKDQcKDQcJDQ4WMShFrjFU1TJV1gECBAIDBAECBQoRKyZBowsTMQAAAAAAfqbJd6PIeqDCQFZ4JTd0Lk/HMVPSGy5uFiE4GypVJ0KnHjN9AAAB5CM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OpCw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4UEvoe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qAAAARwAAACkAAAAzAAAAg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rAAAASAAAACUAAAAMAAAABAAAAFQAAACsAAAAKgAAADMAAACpAAAARwAAAAEAAAAAAOFBL6HlQSoAAAAzAAAAEAAAAEwAAAAAAAAAAAAAAAAAAAD//////////2wAAAAgBD4ENwQwBDsEOARPBCAAEAQ9BDMENQQ7BD4EMgQwBAkAAAAJAAAABwAAAAgAAAAIAAAACQAAAAgAAAAEAAAACgAAAAkAAAAG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aQAAAFwAAAABAAAAAADhQS+h5UEKAAAAUAAAABAAAABMAAAAAAAAAAAAAAAAAAAA//////////9sAAAAIAQ+BDcEMAQ7BDgETwQgABAEPQQzBDUEOwQ+BDIEMAQGAAAABwAAAAUAAAAGAAAABgAAAAcAAAAGAAAAAwAAAAcAAAAHAAAABQAAAAYAAAAG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AADhQS+h5U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AEljYYKo+MfCUWSEe5QbElVlDO6K59CcJEbuN32CbtI=</DigestValue>
    </Reference>
    <Reference Type="http://www.w3.org/2000/09/xmldsig#Object" URI="#idOfficeObject">
      <DigestMethod Algorithm="http://www.w3.org/2001/04/xmlenc#sha256"/>
      <DigestValue>J8uFCGFumY9GjJI2WYFlhFGf32Hq4LcQpMuGJ0hZbL4=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Mrv68VqaC2AMVPLcGbbiadfXJu8DP6aGHPZ3TxNOAek=</DigestValue>
    </Reference>
    <Reference Type="http://www.w3.org/2000/09/xmldsig#Object" URI="#idValidSigLnImg">
      <DigestMethod Algorithm="http://www.w3.org/2001/04/xmlenc#sha256"/>
      <DigestValue>qKG225az2BX+10rXe8D9nndiuXc7NGmkmvBfQUEtDcA=</DigestValue>
    </Reference>
    <Reference Type="http://www.w3.org/2000/09/xmldsig#Object" URI="#idInvalidSigLnImg">
      <DigestMethod Algorithm="http://www.w3.org/2001/04/xmlenc#sha256"/>
      <DigestValue>P71AfhfjMnJveE2Yd/prulNneoNY8H94ThWKX5UEyGw=</DigestValue>
    </Reference>
  </SignedInfo>
  <SignatureValue>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</SignatureValue>
  <KeyInfo>
    <X509Data>
      <X509Certificate>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BmHiu+T/jOrMFKlms17XvSL/DMZ3vdOfakc8zmvz29o=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MuRcyj4/Ij/J9v/nUu/6vPaMPpP6/XRpZ3w/MZkmHBA=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ZHRAwdPUmxODhGM5y1bfCWR4kZ7SY9+oa2Rm2+eE6+M=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TUo0DlF3S4jT18xFzweGtEoiRSsQbTGdp2d4TG+Rg2k=</DigestValue>
      </Reference>
      <Reference URI="/word/document.xml?ContentType=application/vnd.openxmlformats-officedocument.wordprocessingml.document.main+xml">
        <DigestMethod Algorithm="http://www.w3.org/2001/04/xmlenc#sha256"/>
        <DigestValue>En3QP9JbXli82Jxxz+yQG5oVt0EhcvZzhjQGsKgNVFM=</DigestValue>
      </Reference>
      <Reference URI="/word/endnotes.xml?ContentType=application/vnd.openxmlformats-officedocument.wordprocessingml.endnotes+xml">
        <DigestMethod Algorithm="http://www.w3.org/2001/04/xmlenc#sha256"/>
        <DigestValue>ze+Z/Fef1PhECFEWUHfSeTULq3R+EWJT3dBhtmOIO0U=</DigestValue>
      </Reference>
      <Reference URI="/word/fontTable.xml?ContentType=application/vnd.openxmlformats-officedocument.wordprocessingml.fontTable+xml">
        <DigestMethod Algorithm="http://www.w3.org/2001/04/xmlenc#sha256"/>
        <DigestValue>ucDs1t4FwDJm5l85PtPY/UMd5XEzdIRL/Ohmm5XoYSo=</DigestValue>
      </Reference>
      <Reference URI="/word/footer1.xml?ContentType=application/vnd.openxmlformats-officedocument.wordprocessingml.footer+xml">
        <DigestMethod Algorithm="http://www.w3.org/2001/04/xmlenc#sha256"/>
        <DigestValue>F82lmuVR/vXebgLKKg3ScLi874BHibIBJNzHOCir96I=</DigestValue>
      </Reference>
      <Reference URI="/word/footnotes.xml?ContentType=application/vnd.openxmlformats-officedocument.wordprocessingml.footnotes+xml">
        <DigestMethod Algorithm="http://www.w3.org/2001/04/xmlenc#sha256"/>
        <DigestValue>fFHASQqBvOLdwYtY+YeFPk23S9lPEKxAhFqy0qKyLw4=</DigestValue>
      </Reference>
      <Reference URI="/word/header1.xml?ContentType=application/vnd.openxmlformats-officedocument.wordprocessingml.header+xml">
        <DigestMethod Algorithm="http://www.w3.org/2001/04/xmlenc#sha256"/>
        <DigestValue>WCqzYHDBIK/h/ZahcizN5sQQs4OKNEHhjQW7gBy0JB8=</DigestValue>
      </Reference>
      <Reference URI="/word/media/image1.emf?ContentType=image/x-emf">
        <DigestMethod Algorithm="http://www.w3.org/2001/04/xmlenc#sha256"/>
        <DigestValue>IXPSbzf4SIooNeXFm3tBDvUZzxr+KXWIN0dneNVN2HQ=</DigestValue>
      </Reference>
      <Reference URI="/word/media/image10.jpeg?ContentType=image/jpeg">
        <DigestMethod Algorithm="http://www.w3.org/2001/04/xmlenc#sha256"/>
        <DigestValue>uynsXLICa++py1Vkl1/LhOCmW8W+hyaQe2QQmwwzSYA=</DigestValue>
      </Reference>
      <Reference URI="/word/media/image2.emf?ContentType=image/x-emf">
        <DigestMethod Algorithm="http://www.w3.org/2001/04/xmlenc#sha256"/>
        <DigestValue>Re8KQQdZFS+FNvJZ/cfMc/wc/n/c1kzNo9faTNmqZkM=</DigestValue>
      </Reference>
      <Reference URI="/word/media/image3.emf?ContentType=image/x-emf">
        <DigestMethod Algorithm="http://www.w3.org/2001/04/xmlenc#sha256"/>
        <DigestValue>ihta0oyXcBmHzk7orOMkDDvf2PY3buaMRlhn8dCx5EA=</DigestValue>
      </Reference>
      <Reference URI="/word/media/image4.emf?ContentType=image/x-emf">
        <DigestMethod Algorithm="http://www.w3.org/2001/04/xmlenc#sha256"/>
        <DigestValue>ZzLgILjN+A7292GvOD356dwHS9zky5OuiS3CNwQgIlw=</DigestValue>
      </Reference>
      <Reference URI="/word/media/image5.emf?ContentType=image/x-emf">
        <DigestMethod Algorithm="http://www.w3.org/2001/04/xmlenc#sha256"/>
        <DigestValue>M5YK6YuYSYJeM2GvNPlc9DFqG8OGeVBvgCxOyEH8OHY=</DigestValue>
      </Reference>
      <Reference URI="/word/media/image6.emf?ContentType=image/x-emf">
        <DigestMethod Algorithm="http://www.w3.org/2001/04/xmlenc#sha256"/>
        <DigestValue>RwPUwJXOnesVGahGp7kkWQWHOPFA82iCx2Wv9Lmlg6M=</DigestValue>
      </Reference>
      <Reference URI="/word/media/image7.emf?ContentType=image/x-emf">
        <DigestMethod Algorithm="http://www.w3.org/2001/04/xmlenc#sha256"/>
        <DigestValue>EiYVow+3iMtmhUqIOWzzubwVxOfUgI87auy0iFIL62s=</DigestValue>
      </Reference>
      <Reference URI="/word/media/image8.emf?ContentType=image/x-emf">
        <DigestMethod Algorithm="http://www.w3.org/2001/04/xmlenc#sha256"/>
        <DigestValue>RMiYY34VO2eCBCi1GbgyokU7KYHpzTtU9MHZyOmh7sQ=</DigestValue>
      </Reference>
      <Reference URI="/word/media/image9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UMBcgRIrHOsVSYEJmT8LTdprk4Tbm9PZMZsBOvHWLHw=</DigestValue>
      </Reference>
      <Reference URI="/word/settings.xml?ContentType=application/vnd.openxmlformats-officedocument.wordprocessingml.settings+xml">
        <DigestMethod Algorithm="http://www.w3.org/2001/04/xmlenc#sha256"/>
        <DigestValue>tQ3arc4hlxlt51LvxHrnszsrT/zsyYl5a0xviGgnS20=</DigestValue>
      </Reference>
      <Reference URI="/word/styles.xml?ContentType=application/vnd.openxmlformats-officedocument.wordprocessingml.styles+xml">
        <DigestMethod Algorithm="http://www.w3.org/2001/04/xmlenc#sha256"/>
        <DigestValue>1TfNo1sFiIzg8MDAmpZB2zixihhBTIuPD3XSAPcUKPw=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7yDTU12S3LftJwLSkniHvYqWhwkHE1zorumjFPUQfqA=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2026-07-09T12:18:50Z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{C777E032-C902-4DB8-9E4D-9DF37C8D7D2A}</SetupID>
          <SignatureText>Елица Христова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2026-07-09T12:18:50Z</xd:SigningTime>
          <xd:SigningCertificate>
            <xd:Cert>
              <xd:CertDigest>
                <DigestMethod Algorithm="http://www.w3.org/2001/04/xmlenc#sha256"/>
                <DigestValue>hbXfYoBtP3cOE30y2kBCQ2cpJX2LQ9SGp5/48y8HLvM=</DigestValue>
              </xd:CertDigest>
              <xd:IssuerSerial>
                <X509IssuerName>C=BG, L=Sofia, O=Information Services JSC, OID.2.5.4.97=NTRBG-831641791, CN=StampIT Global Qualified CA</X509IssuerName>
                <X509SerialNumber>3092827741412203325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r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IMHPfT4AAACAdmsn+38AAHABZyf7fwAAAwAAAAAAAABkKV4n+38AAAAAAAAAAAAAAAAAAAAAAAAAAAAAAAAAAAAAAAAAAAAAAAAAAAAAAAAAAAAAAAAAAAAAAAAAAAAAAAAAAAAAAAAAAAAAAAAAAMYjPXn7fwAAUtf8JgAAAAAAAAAAAAAAAAAAAAAAAAAACdDPfT4AAAAAAAAAAAAAAAAALnj7fwAAAAAAAAAAAAAAAAAAAAAAAHpVkXoAAAAAwNDPfT4AAAAAAAAAAAAAAMDCic/wAQAAgM3PfT4AAAAQyhHg8AEAAAcAAAAAAAAAAAAAAAAAAAC8zM99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AwM99PgAAAEjDz30+AAAAyD2wM/t/AADSgLQz+38AAEApuc7wAQAAICm5zvABAAAAAED7938AANDVJHn7fwAAmMHPfT4AAABKobQz+38AAAAAAADwAQAAeMTPfT4AAAAwLz77938AAAAAAAAAAAAAval/CuCqAAAAAAAAAAAAAPjDz30+AAAAAAAAAAAAAAAAAAAA938AAAAAQPv3fwAAIMHPfT4AAAAAAAAAAAAAAAAAAAAAAAAASiCRegAAAAAAAAAAAAAAAAAAAAAAAAAAwMKJz/ABAACIws99PgAAAOD///8AAAAABgAAAAAAAAAAAAAAAAAAAKzBz31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gAAAACgAAAFAAAABdAAAAXAAAAAEAAAAtLfFBVZXvQQoAAABQAAAADgAAAEwAAAAAAAAAAAAAAAAAAAD//////////2gAAAAVBDsEOARGBDAEIAAlBEAEOARBBEIEPgQyBDAEBgAAAAYAAAAHAAAABwAAAAYAAAADAAAABgAAAAcAAAAHAAAABQ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AtLfFBVZXvQQoAAABgAAAAEAAAAEwAAAAAAAAAAAAAAAAAAAD//////////2wAAAAT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</Object>
  <Object Id="idInvalidSigLnImg">AQAAAGwAAAAAAAAAAAAAAP8AAAB/AAAAAAAAAAAAAAAmHgAA+g4AACBFTUYAAAEAT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Nnxz30+AAAAAAAAAAAAAAAAAC54+38AAKW9MlEAAAAAMFA2ePt/AACspC8n+38AAAAANHj7fwAA3E1eJ/t/AADYsQUn+38AABMAAAAAAAAAkAEAAAAAAACAPt7e8AEAAEgAAAAAAAAARCpeJ/t/AABACmcn+38AAAAsXicAAAAAAQAAAD4AAAAAAAAAAAAAAAAANHj7fwAAAAAAAAAAAAAAAAAAAAAAAAAAAAAAAAAAAAAAAAAAAAAacJF6AAAAAMDCic/wAQAAAAAAAAAAAADAwonP8AEAALjyz30+AAAA9f///wAAAAAJAAAAAAAAAAAAAAAAAAAA3PHPfW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CDBz30+AAAAgHZrJ/t/AABwAWcn+38AAAMAAAAAAAAAZCleJ/t/AAAAAAAAAAAAAAAAAAAAAAAAAAAAAAAAAAAAAAAAAAAAAAAAAAAAAAAAAAAAAAAAAAAAAAAAAAAAAAAAAAAAAAAAAAAAAAAAAADGIz15+38AAFLX/CYAAAAAAAAAAAAAAAAAAAAAAAAAAAnQz30+AAAAAAAAAAAAAAAAAC54+38AAAAAAAAAAAAAAAAAAAAAAAB6VZF6AAAAAMDQz30+AAAAAAAAAAAAAADAwonP8AEAAIDNz30+AAAAEMoR4PABAAAHAAAAAAAAAAAAAAAAAAAAvMzPf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MDPfT4AAABIw899PgAAAMg9sDP7fwAA0oC0M/t/AABAKbnO8AEAACApuc7wAQAAAABA+/d/AADQ1SR5+38AAJjBz30+AAAASqG0M/t/AAAAAAAA8AEAAHjEz30+AAAAMC8++/d/AAAAAAAAAAAAAL2pfwrgqgAAAAAAAAAAAAD4w899PgAAAAAAAAAAAAAAAAAAAPd/AAAAAED7938AACDBz30+AAAAAAAAAAAAAAAAAAAAAAAAAEogkXoAAAAAAAAAAAAAAAAAAAAAAAAAAMDCic/wAQAAiMLPfT4AAADg////AAAAAAYAAAAAAAAAAAAAAAAAAACswc99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XQAAAFwAAAABAAAALS3xQVWV70EKAAAAUAAAAA4AAABMAAAAAAAAAAAAAAAAAAAA//////////9oAAAAFQQ7BDgERgQwBCAAJQRABDgEQQRCBD4EMgQwBAYAAAAGAAAABwAAAAcAAAAGAAAAAwAAAAYAAAAHAAAABwAAAAUAAAAF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LS3xQVWV70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</Object>
</Signature>
</file>

<file path=_xmlsignatures/sig7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dVmh34CRg6WAfrw+/qO+I2gDcofzjujJR+fiGnqMI7M=</DigestValue>
    </Reference>
    <Reference Type="http://www.w3.org/2000/09/xmldsig#Object" URI="#idOfficeObject">
      <DigestMethod Algorithm="http://www.w3.org/2001/04/xmlenc#sha256"/>
      <DigestValue>+QUluWrJw07UQRruCNF7TKr1DWFrq+vjoDmC/x2r7tc=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OuraV4IyL/1GCptiB78gu4/OLyOxspJIUairIzlpVhY=</DigestValue>
    </Reference>
    <Reference Type="http://www.w3.org/2000/09/xmldsig#Object" URI="#idValidSigLnImg">
      <DigestMethod Algorithm="http://www.w3.org/2001/04/xmlenc#sha256"/>
      <DigestValue>yAEj+F1UeEbXeoaL905MKbhBFWBK9IonsBDIzbvX+8Y=</DigestValue>
    </Reference>
    <Reference Type="http://www.w3.org/2000/09/xmldsig#Object" URI="#idInvalidSigLnImg">
      <DigestMethod Algorithm="http://www.w3.org/2001/04/xmlenc#sha256"/>
      <DigestValue>oLCVAQWTS253TBvSLh/dPW0cBHxCEYVMFBk0AdDdRbY=</DigestValue>
    </Reference>
  </SignedInfo>
  <SignatureValue>Kg61xhB6nSCYBzxXiBal/fXTGY/WlIz8v8VeF/OV6ev3wFXXIkouX+9ajt3jwHu72dvJzmO2nrLt
2gstKstH80dM0q60iKySmLak1sWFo8DAtK2y2I7OAjpyZa/M/f3JPcP3/Tu8Zg3gCgKyyZmaC6Ow
XIp2LdXGfXErlBiDql+opI6zmqt0Ftt8wR4PLGdvY+y97JsSPkb1peDbhGQo9JgnFhvHl3LMTHhT
rn78BOjUZqGgoSBiJDA1L0t3X64wVEfeTF79JRQhAAsheqofqxEcT//ygi8GkK7IzfGr79xot61F
M5kx2RXI3mzj+84CMHWpfAdxngKNUm6RS2Fldg==</SignatureValue>
  <KeyInfo>
    <X509Data>
      <X509Certificate>MIIH7jCCBlagAwIBAgIIXPsQS9xNhe0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BmHiu+T/jOrMFKlms17XvSL/DMZ3vdOfakc8zmvz29o=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MuRcyj4/Ij/J9v/nUu/6vPaMPpP6/XRpZ3w/MZkmHBA=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ZHRAwdPUmxODhGM5y1bfCWR4kZ7SY9+oa2Rm2+eE6+M=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TUo0DlF3S4jT18xFzweGtEoiRSsQbTGdp2d4TG+Rg2k=</DigestValue>
      </Reference>
      <Reference URI="/word/document.xml?ContentType=application/vnd.openxmlformats-officedocument.wordprocessingml.document.main+xml">
        <DigestMethod Algorithm="http://www.w3.org/2001/04/xmlenc#sha256"/>
        <DigestValue>En3QP9JbXli82Jxxz+yQG5oVt0EhcvZzhjQGsKgNVFM=</DigestValue>
      </Reference>
      <Reference URI="/word/endnotes.xml?ContentType=application/vnd.openxmlformats-officedocument.wordprocessingml.endnotes+xml">
        <DigestMethod Algorithm="http://www.w3.org/2001/04/xmlenc#sha256"/>
        <DigestValue>ze+Z/Fef1PhECFEWUHfSeTULq3R+EWJT3dBhtmOIO0U=</DigestValue>
      </Reference>
      <Reference URI="/word/fontTable.xml?ContentType=application/vnd.openxmlformats-officedocument.wordprocessingml.fontTable+xml">
        <DigestMethod Algorithm="http://www.w3.org/2001/04/xmlenc#sha256"/>
        <DigestValue>ucDs1t4FwDJm5l85PtPY/UMd5XEzdIRL/Ohmm5XoYSo=</DigestValue>
      </Reference>
      <Reference URI="/word/footer1.xml?ContentType=application/vnd.openxmlformats-officedocument.wordprocessingml.footer+xml">
        <DigestMethod Algorithm="http://www.w3.org/2001/04/xmlenc#sha256"/>
        <DigestValue>F82lmuVR/vXebgLKKg3ScLi874BHibIBJNzHOCir96I=</DigestValue>
      </Reference>
      <Reference URI="/word/footnotes.xml?ContentType=application/vnd.openxmlformats-officedocument.wordprocessingml.footnotes+xml">
        <DigestMethod Algorithm="http://www.w3.org/2001/04/xmlenc#sha256"/>
        <DigestValue>fFHASQqBvOLdwYtY+YeFPk23S9lPEKxAhFqy0qKyLw4=</DigestValue>
      </Reference>
      <Reference URI="/word/header1.xml?ContentType=application/vnd.openxmlformats-officedocument.wordprocessingml.header+xml">
        <DigestMethod Algorithm="http://www.w3.org/2001/04/xmlenc#sha256"/>
        <DigestValue>WCqzYHDBIK/h/ZahcizN5sQQs4OKNEHhjQW7gBy0JB8=</DigestValue>
      </Reference>
      <Reference URI="/word/media/image1.emf?ContentType=image/x-emf">
        <DigestMethod Algorithm="http://www.w3.org/2001/04/xmlenc#sha256"/>
        <DigestValue>IXPSbzf4SIooNeXFm3tBDvUZzxr+KXWIN0dneNVN2HQ=</DigestValue>
      </Reference>
      <Reference URI="/word/media/image10.jpeg?ContentType=image/jpeg">
        <DigestMethod Algorithm="http://www.w3.org/2001/04/xmlenc#sha256"/>
        <DigestValue>uynsXLICa++py1Vkl1/LhOCmW8W+hyaQe2QQmwwzSYA=</DigestValue>
      </Reference>
      <Reference URI="/word/media/image2.emf?ContentType=image/x-emf">
        <DigestMethod Algorithm="http://www.w3.org/2001/04/xmlenc#sha256"/>
        <DigestValue>Re8KQQdZFS+FNvJZ/cfMc/wc/n/c1kzNo9faTNmqZkM=</DigestValue>
      </Reference>
      <Reference URI="/word/media/image3.emf?ContentType=image/x-emf">
        <DigestMethod Algorithm="http://www.w3.org/2001/04/xmlenc#sha256"/>
        <DigestValue>ihta0oyXcBmHzk7orOMkDDvf2PY3buaMRlhn8dCx5EA=</DigestValue>
      </Reference>
      <Reference URI="/word/media/image4.emf?ContentType=image/x-emf">
        <DigestMethod Algorithm="http://www.w3.org/2001/04/xmlenc#sha256"/>
        <DigestValue>ZzLgILjN+A7292GvOD356dwHS9zky5OuiS3CNwQgIlw=</DigestValue>
      </Reference>
      <Reference URI="/word/media/image5.emf?ContentType=image/x-emf">
        <DigestMethod Algorithm="http://www.w3.org/2001/04/xmlenc#sha256"/>
        <DigestValue>M5YK6YuYSYJeM2GvNPlc9DFqG8OGeVBvgCxOyEH8OHY=</DigestValue>
      </Reference>
      <Reference URI="/word/media/image6.emf?ContentType=image/x-emf">
        <DigestMethod Algorithm="http://www.w3.org/2001/04/xmlenc#sha256"/>
        <DigestValue>RwPUwJXOnesVGahGp7kkWQWHOPFA82iCx2Wv9Lmlg6M=</DigestValue>
      </Reference>
      <Reference URI="/word/media/image7.emf?ContentType=image/x-emf">
        <DigestMethod Algorithm="http://www.w3.org/2001/04/xmlenc#sha256"/>
        <DigestValue>EiYVow+3iMtmhUqIOWzzubwVxOfUgI87auy0iFIL62s=</DigestValue>
      </Reference>
      <Reference URI="/word/media/image8.emf?ContentType=image/x-emf">
        <DigestMethod Algorithm="http://www.w3.org/2001/04/xmlenc#sha256"/>
        <DigestValue>RMiYY34VO2eCBCi1GbgyokU7KYHpzTtU9MHZyOmh7sQ=</DigestValue>
      </Reference>
      <Reference URI="/word/media/image9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UMBcgRIrHOsVSYEJmT8LTdprk4Tbm9PZMZsBOvHWLHw=</DigestValue>
      </Reference>
      <Reference URI="/word/settings.xml?ContentType=application/vnd.openxmlformats-officedocument.wordprocessingml.settings+xml">
        <DigestMethod Algorithm="http://www.w3.org/2001/04/xmlenc#sha256"/>
        <DigestValue>tQ3arc4hlxlt51LvxHrnszsrT/zsyYl5a0xviGgnS20=</DigestValue>
      </Reference>
      <Reference URI="/word/styles.xml?ContentType=application/vnd.openxmlformats-officedocument.wordprocessingml.styles+xml">
        <DigestMethod Algorithm="http://www.w3.org/2001/04/xmlenc#sha256"/>
        <DigestValue>1TfNo1sFiIzg8MDAmpZB2zixihhBTIuPD3XSAPcUKPw=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7yDTU12S3LftJwLSkniHvYqWhwkHE1zorumjFPUQfqA=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2026-07-09T13:57:19Z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{3EDB838A-93C5-4288-AD6D-33D87A2495FF}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2026-07-09T13:57:19Z</xd:SigningTime>
          <xd:SigningCertificate>
            <xd:Cert>
              <xd:CertDigest>
                <DigestMethod Algorithm="http://www.w3.org/2001/04/xmlenc#sha256"/>
                <DigestValue>bmORu66hfK1cnnbz7IYIpf3T/r1kR6zcIm3QPKJG+mE=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6699966788648404461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W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UNlPEWkAAACAdvbY+n8AAHAB8tj6fwAAiK7ZMvt/AAAAAAAAAAAAAEqhAyv7fwAA0k8DK/t/AADSTwMr+38AAAAAAAAAAAAAAAAAAAAAAAC16M8g+zoAAAAAAAAAAAAAAAAAAAAAAAAAAAAAAAAAAABY3IeIAQAAgORPEQAAAACAS82KiAEAAAcAAAAAAAAAAH3ph4gBAAC8408RaQAAABDkTxFpAAAAYbeyMvt/AADg6E8RaQAAAHDvTxEAAAAAAAAAAAAAAABQNcj7iAEAAABY3IeIAQAAW6a2Mvt/AABg408RaQAAABDkTxFp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eU8RaQAAAIh7TxFpAAAAyD383/p/AACIrtky+38AAAAAAAAAAAAAUCnn+4gBAAAAACXw9H8AALAHBDX7fwAAAAAAAAAAAAAAAAAAAAAAAOV+zyD7OgAAuHxPEWkAAACALyPw9H8AAAAAAAAAAAAAAFjch4gBAADIek8RAAAAAOD///8AAAAABgAAAAAAAAAHAAAAAAAAAOx5TxFpAAAAQHpPEWkAAABht7Iy+38AAAAAAAAAAAAAkGagMgAAAAAAAAAAAAAAAAAAJfD0fwAAAFjch4gBAABbprYy+38AAJB5TxFpAAAAQHpPEWk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D6fwAACfLi3/p/AAAAAAAAiAEAAIiu2TL7fwAAAAAAAAAAAAABAADAAAAAAIC2X/yIAQAAJQDj3/p/AAAAAAAAAAAAAAAAAAAAAAAARX7PIPs6AABQ01/8iAEAAAEAAACIAQAAAAAAAAAAAAAAWNyHiAEAACh6TxEAAAAA8P///wAAAAAJAAAAAAAAAAcAAAAAAAAATHlPEWkAAACgeU8RaQAAAGG3sjL7fwAAAAAAAAAAAACQZqAyAAAAAAAAAAAAAAAAngri3/p/AAAAWNyHiAEAAFumtjL7fwAA8HhPEWkAAACgeU8RaQAAAHAfFY2IAQAAAAAAAGR2AAgAAAAAJQAAAAwAAAAEAAAAGAAAAAwAAAAAAAACEgAAAAwAAAABAAAAHgAAABgAAAApAAAAMwAAAC8AAABIAAAAJQAAAAwAAAAEAAAAVAAAAFQAAAAqAAAAMwAAAC0AAABHAAAAAQAAAFVVxkEcx8V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AAAAAKAAAAUAAAAH4AAABcAAAAAQAAAFVVxkEcx8VBCgAAAFAAAAATAAAATAAAAAAAAAAAAAAAAAAAAP//////////dAAAADgEPQQ2BC4AIAAYBDIENQQ7BDgEPQQwBCAAGQQ+BEIEPgQyBDAEAAAHAAAABwAAAAkAAAADAAAAAwAAAAgAAAAGAAAABgAAAAYAAAAHAAAABwAAAAYAAAADAAAACAAAAAcAAAAF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</Object>
  <Object Id="idInvalidSigLnImg">AQAAAGwAAAAAAAAAAAAAAP8AAAB/AAAAAAAAAAAAAADLGAAAXQwAACBFTUYAAAEA8B4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OmiTxFpAAAAAAAAAAAAAAAAALo0+38AAIiu2TL7fwAAAAAAAAAAAACspLrY+n8AAAAA4TT7fwAA3E3p2Pp/AAAAAAAAAAAAAAAAAAAAAAAA5ZfPIPs6AABKoQMr+38AAEgAAAD7fwAAAAAAAAAAAAAAWNyHiAEAAMijTxEAAAAA9f///wAAAAAJAAAAAAAAAAAAAAAAAAAA7KJPEWkAAABAo08RaQAAAGG3sjL7fwAAAAAAAAAAAAAAAAAAAAAAAABY3IeIAQAAyKNPEWkAAAAAWNyHiAEAAFumtjL7fwAAkKJPEWkAAABAo08RaQ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BQ2U8RaQAAAIB29tj6fwAAcAHy2Pp/AACIrtky+38AAAAAAAAAAAAASqEDK/t/AADSTwMr+38AANJPAyv7fwAAAAAAAAAAAAAAAAAAAAAAALXozyD7OgAAAAAAAAAAAAAAAAAAAAAAAAAAAAAAAAAAAFjch4gBAACA5E8RAAAAAIBLzYqIAQAABwAAAAAAAAAAfemHiAEAALzjTxFpAAAAEORPEWkAAABht7Iy+38AAODoTxFpAAAAcO9PEQAAAAAAAAAAAAAAAFA1yPuIAQAAAFjch4gBAABbprYy+38AAGDjTxFpAAAAEORPEWk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B5TxFpAAAAiHtPEWkAAADIPfzf+n8AAIiu2TL7fwAAAAAAAAAAAABQKef7iAEAAAAAJfD0fwAAsAcENft/AAAAAAAAAAAAAAAAAAAAAAAA5X7PIPs6AAC4fE8RaQAAAIAvI/D0fwAAAAAAAAAAAAAAWNyHiAEAAMh6TxEAAAAA4P///wAAAAAGAAAAAAAAAAcAAAAAAAAA7HlPEWkAAABAek8RaQAAAGG3sjL7fwAAAAAAAAAAAACQZqAyAAAAAAAAAAAAAAAAAAAl8PR/AAAAWNyHiAEAAFumtjL7fwAAkHlPEWkAAABAek8RaQ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Pp/AAAJ8uLf+n8AAAAAAACIAQAAiK7ZMvt/AAAAAAAAAAAAAAEAAMAAAAAAgLZf/IgBAAAlAOPf+n8AAAAAAAAAAAAAAAAAAAAAAABFfs8g+zoAAFDTX/yIAQAAAQAAAIgBAAAAAAAAAAAAAABY3IeIAQAAKHpPEQAAAADw////AAAAAAkAAAAAAAAABwAAAAAAAABMeU8RaQAAAKB5TxFpAAAAYbeyMvt/AAAAAAAAAAAAAJBmoDIAAAAAAAAAAAAAAACeCuLf+n8AAABY3IeIAQAAW6a2Mvt/AADweE8RaQAAAKB5TxFpAAAAcB8VjYgBAAAAAAAAZHYACAAAAAAlAAAADAAAAAQAAAAYAAAADAAAAAAAAAISAAAADAAAAAEAAAAeAAAAGAAAACkAAAAzAAAALwAAAEgAAAAlAAAADAAAAAQAAABUAAAAVAAAACoAAAAzAAAALQAAAEcAAAABAAAAVVXGQRzHxU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fgAAAFwAAAABAAAAVVXGQRzHxUEKAAAAUAAAABMAAABMAAAAAAAAAAAAAAAAAAAA//////////90AAAAOAQ9BDYELgAgABgEMgQ1BDsEOAQ9BDAEIAAZBD4EQgQ+BDIEMAQAAAcAAAAHAAAACQAAAAMAAAADAAAACAAAAAYAAAAGAAAABgAAAAcAAAAHAAAABgAAAAMAAAAI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</Object>
</Signature>
</file>

<file path=_xmlsignatures/sig8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oMB/gYRiRTZuf9Bmw9xBb1UildqfkH8QsJrOEQk+9sw=</DigestValue>
    </Reference>
    <Reference Type="http://www.w3.org/2000/09/xmldsig#Object" URI="#idOfficeObject">
      <DigestMethod Algorithm="http://www.w3.org/2001/04/xmlenc#sha256"/>
      <DigestValue>SWswu83daGPf+xxHX0iclI62f67YxrdnR8FlzYp2yxI=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O6X+byUkxK0ZkSiKYQqyp7dY6QBjbv3IdnzaxAK4lFI=</DigestValue>
    </Reference>
    <Reference Type="http://www.w3.org/2000/09/xmldsig#Object" URI="#idValidSigLnImg">
      <DigestMethod Algorithm="http://www.w3.org/2001/04/xmlenc#sha256"/>
      <DigestValue>i5YxOv+pWIumyQPDTs6Qm6/+IIDbVqY6dBA9MbUZMJ8=</DigestValue>
    </Reference>
    <Reference Type="http://www.w3.org/2000/09/xmldsig#Object" URI="#idInvalidSigLnImg">
      <DigestMethod Algorithm="http://www.w3.org/2001/04/xmlenc#sha256"/>
      <DigestValue>58w2cUOqYEv85ubY7dg0oX+BPD5Lu9uZegyIpV8nqsU=</DigestValue>
    </Reference>
  </SignedInfo>
  <SignatureValue>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</SignatureValue>
  <KeyInfo>
    <X509Data>
      <X509Certificate>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BmHiu+T/jOrMFKlms17XvSL/DMZ3vdOfakc8zmvz29o=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MuRcyj4/Ij/J9v/nUu/6vPaMPpP6/XRpZ3w/MZkmHBA=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ZHRAwdPUmxODhGM5y1bfCWR4kZ7SY9+oa2Rm2+eE6+M=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TUo0DlF3S4jT18xFzweGtEoiRSsQbTGdp2d4TG+Rg2k=</DigestValue>
      </Reference>
      <Reference URI="/word/document.xml?ContentType=application/vnd.openxmlformats-officedocument.wordprocessingml.document.main+xml">
        <DigestMethod Algorithm="http://www.w3.org/2001/04/xmlenc#sha256"/>
        <DigestValue>En3QP9JbXli82Jxxz+yQG5oVt0EhcvZzhjQGsKgNVFM=</DigestValue>
      </Reference>
      <Reference URI="/word/endnotes.xml?ContentType=application/vnd.openxmlformats-officedocument.wordprocessingml.endnotes+xml">
        <DigestMethod Algorithm="http://www.w3.org/2001/04/xmlenc#sha256"/>
        <DigestValue>ze+Z/Fef1PhECFEWUHfSeTULq3R+EWJT3dBhtmOIO0U=</DigestValue>
      </Reference>
      <Reference URI="/word/fontTable.xml?ContentType=application/vnd.openxmlformats-officedocument.wordprocessingml.fontTable+xml">
        <DigestMethod Algorithm="http://www.w3.org/2001/04/xmlenc#sha256"/>
        <DigestValue>ucDs1t4FwDJm5l85PtPY/UMd5XEzdIRL/Ohmm5XoYSo=</DigestValue>
      </Reference>
      <Reference URI="/word/footer1.xml?ContentType=application/vnd.openxmlformats-officedocument.wordprocessingml.footer+xml">
        <DigestMethod Algorithm="http://www.w3.org/2001/04/xmlenc#sha256"/>
        <DigestValue>F82lmuVR/vXebgLKKg3ScLi874BHibIBJNzHOCir96I=</DigestValue>
      </Reference>
      <Reference URI="/word/footnotes.xml?ContentType=application/vnd.openxmlformats-officedocument.wordprocessingml.footnotes+xml">
        <DigestMethod Algorithm="http://www.w3.org/2001/04/xmlenc#sha256"/>
        <DigestValue>fFHASQqBvOLdwYtY+YeFPk23S9lPEKxAhFqy0qKyLw4=</DigestValue>
      </Reference>
      <Reference URI="/word/header1.xml?ContentType=application/vnd.openxmlformats-officedocument.wordprocessingml.header+xml">
        <DigestMethod Algorithm="http://www.w3.org/2001/04/xmlenc#sha256"/>
        <DigestValue>WCqzYHDBIK/h/ZahcizN5sQQs4OKNEHhjQW7gBy0JB8=</DigestValue>
      </Reference>
      <Reference URI="/word/media/image1.emf?ContentType=image/x-emf">
        <DigestMethod Algorithm="http://www.w3.org/2001/04/xmlenc#sha256"/>
        <DigestValue>IXPSbzf4SIooNeXFm3tBDvUZzxr+KXWIN0dneNVN2HQ=</DigestValue>
      </Reference>
      <Reference URI="/word/media/image10.jpeg?ContentType=image/jpeg">
        <DigestMethod Algorithm="http://www.w3.org/2001/04/xmlenc#sha256"/>
        <DigestValue>uynsXLICa++py1Vkl1/LhOCmW8W+hyaQe2QQmwwzSYA=</DigestValue>
      </Reference>
      <Reference URI="/word/media/image2.emf?ContentType=image/x-emf">
        <DigestMethod Algorithm="http://www.w3.org/2001/04/xmlenc#sha256"/>
        <DigestValue>Re8KQQdZFS+FNvJZ/cfMc/wc/n/c1kzNo9faTNmqZkM=</DigestValue>
      </Reference>
      <Reference URI="/word/media/image3.emf?ContentType=image/x-emf">
        <DigestMethod Algorithm="http://www.w3.org/2001/04/xmlenc#sha256"/>
        <DigestValue>ihta0oyXcBmHzk7orOMkDDvf2PY3buaMRlhn8dCx5EA=</DigestValue>
      </Reference>
      <Reference URI="/word/media/image4.emf?ContentType=image/x-emf">
        <DigestMethod Algorithm="http://www.w3.org/2001/04/xmlenc#sha256"/>
        <DigestValue>ZzLgILjN+A7292GvOD356dwHS9zky5OuiS3CNwQgIlw=</DigestValue>
      </Reference>
      <Reference URI="/word/media/image5.emf?ContentType=image/x-emf">
        <DigestMethod Algorithm="http://www.w3.org/2001/04/xmlenc#sha256"/>
        <DigestValue>M5YK6YuYSYJeM2GvNPlc9DFqG8OGeVBvgCxOyEH8OHY=</DigestValue>
      </Reference>
      <Reference URI="/word/media/image6.emf?ContentType=image/x-emf">
        <DigestMethod Algorithm="http://www.w3.org/2001/04/xmlenc#sha256"/>
        <DigestValue>RwPUwJXOnesVGahGp7kkWQWHOPFA82iCx2Wv9Lmlg6M=</DigestValue>
      </Reference>
      <Reference URI="/word/media/image7.emf?ContentType=image/x-emf">
        <DigestMethod Algorithm="http://www.w3.org/2001/04/xmlenc#sha256"/>
        <DigestValue>EiYVow+3iMtmhUqIOWzzubwVxOfUgI87auy0iFIL62s=</DigestValue>
      </Reference>
      <Reference URI="/word/media/image8.emf?ContentType=image/x-emf">
        <DigestMethod Algorithm="http://www.w3.org/2001/04/xmlenc#sha256"/>
        <DigestValue>RMiYY34VO2eCBCi1GbgyokU7KYHpzTtU9MHZyOmh7sQ=</DigestValue>
      </Reference>
      <Reference URI="/word/media/image9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UMBcgRIrHOsVSYEJmT8LTdprk4Tbm9PZMZsBOvHWLHw=</DigestValue>
      </Reference>
      <Reference URI="/word/settings.xml?ContentType=application/vnd.openxmlformats-officedocument.wordprocessingml.settings+xml">
        <DigestMethod Algorithm="http://www.w3.org/2001/04/xmlenc#sha256"/>
        <DigestValue>tQ3arc4hlxlt51LvxHrnszsrT/zsyYl5a0xviGgnS20=</DigestValue>
      </Reference>
      <Reference URI="/word/styles.xml?ContentType=application/vnd.openxmlformats-officedocument.wordprocessingml.styles+xml">
        <DigestMethod Algorithm="http://www.w3.org/2001/04/xmlenc#sha256"/>
        <DigestValue>1TfNo1sFiIzg8MDAmpZB2zixihhBTIuPD3XSAPcUKPw=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7yDTU12S3LftJwLSkniHvYqWhwkHE1zorumjFPUQfqA=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2026-07-09T14:01:03Z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{529C5669-15F0-4722-AAD0-A17876F242FE}</SetupID>
          <SignatureText> ИЗХ-68969/09.07.2026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2026-07-09T14:01:03Z</xd:SigningTime>
          <xd:SigningCertificate>
            <xd:Cert>
              <xd:CertDigest>
                <DigestMethod Algorithm="http://www.w3.org/2001/04/xmlenc#sha256"/>
                <DigestValue>H2pTv6NVgkB9NM4n10moPg3fiABgh+tuXrROm/3E5EI=</DigestValue>
              </xd:CertDigest>
              <xd:IssuerSerial>
                <X509IssuerName>C=BG, L=Sofia, O=Information Services JSC, OID.2.5.4.97=NTRBG-831641791, CN=StampIT Global Qualified CA</X509IssuerName>
                <X509SerialNumber>4368963184861754625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cBkAAJ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INmP6h0AAACAdqZp+38AAHABomn7fwAAAwAAAAAAAABkKZlp+38AAAAAAAAAAAAAAAAAAAAAAAAAAAAAAAAAAAAAAAAAAAAAAAAAAAAAAAAAAAAAAAAAAAAAAAAAAAAAAAAAAAAAAAAAAAAAAAAAAMYjPXn7fwAAn0Y0PQAAAADY5o/qHQAAAAAAAAAAAAAA+QkB4P/////5CQHg/////2Dpj+odAAAAAAAAAAAAAAAAAAAAAAAAAKnWhxYAAAAAAAAAAAAAAAAAAAAAAAAAADAOx5GjAQAAgOWP6h0AAABAOu2aowEAAAcAAAAAAAAAAAAAAAAAAAC85I/q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wfY/qHQAAALh/j+odAAAAyD2wM/t/AADSgLQz+38AAFApUomjAQAAMClSiaMBAAAAAMT6938AANDVJHn7fwAACH6P6h0AAABKobQz+38AAJABAAAAAAAAsK4BmqMBAAAAAAAAAAAAAOD///8AAAAAAAAAAAAAAAAAAAAAAAAAACB9j+odAAAAAAAAAAAAAAAAAAAAowEAAKAAAAAAAAAAAAAAAAAAAAAAAAAAAAAAAAAAAAAAAAAACU+HFgAAAAAAAAAAAAAAAAAAAAAAAAAAMA7HkaMBAAD4fo/qHQAAAOD///8AAAAABgAAAAAAAAAAAAAAAAAAABx+j+p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</Object>
  <Object Id="idInvalidSigLnImg">AQAAAGwAAAAAAAAAAAAAAP8AAAB/AAAAAAAAAAAAAAAmHgAA+g4AACBFTUYAAAEAEB0AAK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UdgAAAAcKDQcKDQcJDQ4WMShFrjFU1TJV1gECBAIDBAECBQoRKyZBowsTMQAAAAAAfqbJd6PIeqDCQFZ4JTd0Lk/HMVPSGy5uFiE4GypVJ0KnHjN9AAABVHYAAACcz+7S6ffb7fnC0t1haH0hMm8aLXIuT8ggOIwoRKslP58cK08AAAEAAAAAAMHg9P///////////+bm5k9SXjw/SzBRzTFU0y1NwSAyVzFGXwEBAlR2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Omjj+odAAAAAAAAAAAAAAAAAC54+38AAKW9O1QAAAAAMFA2ePt/AACspGpp+38AAAAANHj7fwAA3E2Zaft/AADYsfwj+38AABMAAAAAAAAAdL7zI/t/AAAAAAAAAAAAAEgAAAAAAAAARCqZaft/AABACqJp+38AAAAsmWkAAAAAAQAAAAAAAAAAAAAAAAAAAAAANHj7fwAAAAAAAAAAAAAAAAAA+38AAAAAAAAAAAAAAAAAAAAAAADZlYcWAAAAADAOx5GjAQAAAAAAAAAAAAAwDseRowEAAMikj+odAAAA9f///wAAAAAJAAAAAAAAAAAAAAAAAAAA7KOP6m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CDZj+odAAAAgHamaft/AABwAaJp+38AAAMAAAAAAAAAZCmZaft/AAAAAAAAAAAAAAAAAAAAAAAAAAAAAAAAAAAAAAAAAAAAAAAAAAAAAAAAAAAAAAAAAAAAAAAAAAAAAAAAAAAAAAAAAAAAAAAAAADGIz15+38AAJ9GND0AAAAA2OaP6h0AAAAAAAAAAAAAAPkJAeD/////+QkB4P////9g6Y/qHQAAAAAAAAAAAAAAAAAAAAAAAACp1ocWAAAAAAAAAAAAAAAAAAAAAAAAAAAwDseRowEAAIDlj+odAAAAQDrtmqMBAAAHAAAAAAAAAAAAAAAAAAAAvOSP6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H2P6h0AAAC4f4/qHQAAAMg9sDP7fwAA0oC0M/t/AABQKVKJowEAADApUomjAQAAAADE+vd/AADQ1SR5+38AAAh+j+odAAAASqG0M/t/AACQAQAAAAAAALCuAZqjAQAAAAAAAAAAAADg////AAAAAAAAAAAAAAAAAAAAAAAAAAAgfY/qHQAAAAAAAAAAAAAAAAAAAKMBAACgAAAAAAAAAAAAAAAAAAAAAAAAAAAAAAAAAAAAAAAAAAlPhxYAAAAAAAAAAAAAAAAAAAAAAAAAADAOx5GjAQAA+H6P6h0AAADg////AAAAAAYAAAAAAAAAAAAAAAAAAAAcfo/q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4876-22CF-4AB2-89CF-4B109474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Sofiq grad 2str novo logo.dot</Template>
  <TotalTime>0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2603</CharactersWithSpaces>
  <SharedDoc>false</SharedDoc>
  <HLinks>
    <vt:vector size="12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6750209</vt:i4>
      </vt:variant>
      <vt:variant>
        <vt:i4>0</vt:i4>
      </vt:variant>
      <vt:variant>
        <vt:i4>0</vt:i4>
      </vt:variant>
      <vt:variant>
        <vt:i4>5</vt:i4>
      </vt:variant>
      <vt:variant>
        <vt:lpwstr>mailto:ditsofiagrad@gli.government.bg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</dc:creator>
  <cp:keywords/>
  <cp:lastModifiedBy>Иван Кънчев</cp:lastModifiedBy>
  <cp:revision>2</cp:revision>
  <cp:lastPrinted>2026-07-07T10:34:00Z</cp:lastPrinted>
  <dcterms:created xsi:type="dcterms:W3CDTF">2026-07-08T14:35:00Z</dcterms:created>
  <dcterms:modified xsi:type="dcterms:W3CDTF">2026-07-08T14:35:00Z</dcterms:modified>
</cp:coreProperties>
</file>